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FF4A" w14:textId="77777777" w:rsidR="000B37B3" w:rsidRDefault="000B37B3">
      <w:pPr>
        <w:rPr>
          <w:rFonts w:ascii="Arial" w:eastAsia="Times New Roman" w:hAnsi="Arial" w:cs="Arial"/>
          <w:sz w:val="22"/>
          <w:szCs w:val="22"/>
        </w:rPr>
      </w:pPr>
    </w:p>
    <w:p w14:paraId="7A73864E" w14:textId="77777777" w:rsidR="000B37B3" w:rsidRDefault="000B37B3">
      <w:pPr>
        <w:divId w:val="198530752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1.3.1 Network And Topologies</w:t>
      </w:r>
      <w:r>
        <w:rPr>
          <w:rFonts w:ascii="Arial" w:eastAsia="Times New Roman" w:hAnsi="Arial" w:cs="Arial"/>
          <w:b/>
          <w:bCs/>
          <w:sz w:val="22"/>
          <w:szCs w:val="22"/>
        </w:rPr>
        <w:br/>
        <w:t>1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law company currently use a Local Area Network (LAN) linked to a Wide Area Network (WAN).</w:t>
      </w:r>
      <w:r>
        <w:rPr>
          <w:rFonts w:ascii="Arial" w:eastAsia="Times New Roman" w:hAnsi="Arial" w:cs="Arial"/>
          <w:sz w:val="22"/>
          <w:szCs w:val="22"/>
        </w:rPr>
        <w:br/>
        <w:t>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Define what is meant by a Wide Area Network.</w:t>
      </w:r>
    </w:p>
    <w:p w14:paraId="3CF46907" w14:textId="77777777" w:rsidR="000B37B3" w:rsidRDefault="000B37B3">
      <w:pPr>
        <w:spacing w:line="270" w:lineRule="atLeast"/>
        <w:jc w:val="right"/>
        <w:divId w:val="1397967960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[1]</w:t>
      </w:r>
    </w:p>
    <w:p w14:paraId="076E13C7" w14:textId="77777777" w:rsidR="000B37B3" w:rsidRDefault="000B37B3">
      <w:pPr>
        <w:divId w:val="1077358758"/>
      </w:pPr>
    </w:p>
    <w:p w14:paraId="24F971CA" w14:textId="77777777" w:rsidR="000B37B3" w:rsidRDefault="000B37B3">
      <w:pPr>
        <w:divId w:val="27263952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Amir has a home network that includes two laptop computers, four mobile phones, and two televisions.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Identify the type of network Amir has at home.</w:t>
      </w:r>
    </w:p>
    <w:p w14:paraId="108F2A94" w14:textId="77777777" w:rsidR="000B37B3" w:rsidRDefault="000B37B3">
      <w:pPr>
        <w:spacing w:line="270" w:lineRule="atLeast"/>
        <w:jc w:val="right"/>
        <w:divId w:val="1272200383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[1]</w:t>
      </w:r>
    </w:p>
    <w:p w14:paraId="5F611B39" w14:textId="77777777" w:rsidR="000B37B3" w:rsidRDefault="000B37B3">
      <w:pPr>
        <w:divId w:val="616180100"/>
      </w:pPr>
    </w:p>
    <w:p w14:paraId="2B5E4109" w14:textId="77777777" w:rsidR="000B37B3" w:rsidRDefault="000B37B3">
      <w:pPr>
        <w:divId w:val="205804682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3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Hope has a network in her house. The main devices are shown in the diagram.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drawing>
          <wp:inline distT="0" distB="0" distL="0" distR="0" wp14:anchorId="4BD867AE" wp14:editId="480E5C78">
            <wp:extent cx="4429125" cy="2800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Devices on the network do not currently have Internet access.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Identify one device that Hope can use to connect her home network to the Internet.</w:t>
      </w:r>
    </w:p>
    <w:p w14:paraId="59F1BC40" w14:textId="77777777" w:rsidR="000B37B3" w:rsidRDefault="000B37B3">
      <w:pPr>
        <w:spacing w:line="270" w:lineRule="atLeast"/>
        <w:jc w:val="right"/>
        <w:divId w:val="1847406311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[1]</w:t>
      </w:r>
    </w:p>
    <w:p w14:paraId="29CFD61E" w14:textId="77777777" w:rsidR="000B37B3" w:rsidRDefault="000B37B3">
      <w:pPr>
        <w:divId w:val="909390843"/>
      </w:pPr>
    </w:p>
    <w:p w14:paraId="255601D6" w14:textId="77777777" w:rsidR="000B37B3" w:rsidRDefault="000B37B3">
      <w:pPr>
        <w:spacing w:after="240"/>
        <w:divId w:val="91916983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4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law firm currently use a Local Area Network (LAN) linked to a Wide Area Network (WAN). 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Define what is meant by a Wide Area Network.</w:t>
      </w:r>
    </w:p>
    <w:p w14:paraId="6F912669" w14:textId="77777777" w:rsidR="000B37B3" w:rsidRDefault="000B37B3">
      <w:pPr>
        <w:spacing w:line="180" w:lineRule="atLeast"/>
        <w:jc w:val="right"/>
        <w:divId w:val="138733886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9FE54C3">
          <v:rect id="_x0000_i1026" style="width:552.85pt;height:1.5pt" o:hralign="right" o:hrstd="t" o:hr="t" fillcolor="#a0a0a0" stroked="f"/>
        </w:pict>
      </w:r>
    </w:p>
    <w:p w14:paraId="2E7B88C6" w14:textId="77777777" w:rsidR="000B37B3" w:rsidRDefault="000B37B3">
      <w:pPr>
        <w:spacing w:line="180" w:lineRule="atLeast"/>
        <w:jc w:val="right"/>
        <w:divId w:val="1876308637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[1]</w:t>
      </w:r>
    </w:p>
    <w:p w14:paraId="543AECDE" w14:textId="77777777" w:rsidR="000B37B3" w:rsidRDefault="000B37B3">
      <w:pPr>
        <w:divId w:val="819427040"/>
      </w:pPr>
    </w:p>
    <w:p w14:paraId="739DF1CA" w14:textId="77777777" w:rsidR="000B37B3" w:rsidRDefault="000B37B3">
      <w:pPr>
        <w:spacing w:after="240"/>
        <w:divId w:val="39566864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5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company, OCR Supermarkets, has supermarket stores throughout the country. The computers for each store connect to the central office using a Wide Area Network (WAN).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Identify </w:t>
      </w:r>
      <w:r>
        <w:rPr>
          <w:rFonts w:ascii="Arial" w:eastAsia="Times New Roman" w:hAnsi="Arial" w:cs="Arial"/>
          <w:b/>
          <w:bCs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differences between a WAN and a LAN (Local Area Network).</w:t>
      </w:r>
    </w:p>
    <w:p w14:paraId="0D51B6DD" w14:textId="77777777" w:rsidR="000B37B3" w:rsidRDefault="000B37B3">
      <w:pPr>
        <w:divId w:val="82000567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7"/>
        <w:gridCol w:w="9730"/>
      </w:tblGrid>
      <w:tr w:rsidR="00000000" w14:paraId="48E80766" w14:textId="77777777">
        <w:trPr>
          <w:divId w:val="395668645"/>
        </w:trPr>
        <w:tc>
          <w:tcPr>
            <w:tcW w:w="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10618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Difference 1: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376F9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8709ED6" w14:textId="77777777" w:rsidR="000B37B3" w:rsidRDefault="000B37B3">
      <w:pPr>
        <w:divId w:val="395668645"/>
        <w:rPr>
          <w:rFonts w:ascii="Arial" w:eastAsia="Times New Roman" w:hAnsi="Arial" w:cs="Arial"/>
          <w:sz w:val="22"/>
          <w:szCs w:val="22"/>
        </w:rPr>
      </w:pPr>
    </w:p>
    <w:p w14:paraId="638A35DB" w14:textId="77777777" w:rsidR="000B37B3" w:rsidRDefault="000B37B3">
      <w:pPr>
        <w:spacing w:line="180" w:lineRule="atLeast"/>
        <w:jc w:val="right"/>
        <w:divId w:val="106588108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D06AFA1">
          <v:rect id="_x0000_i1027" style="width:552.85pt;height:1.5pt" o:hralign="right" o:hrstd="t" o:hr="t" fillcolor="#a0a0a0" stroked="f"/>
        </w:pict>
      </w:r>
    </w:p>
    <w:p w14:paraId="484102A7" w14:textId="77777777" w:rsidR="000B37B3" w:rsidRDefault="000B37B3">
      <w:pPr>
        <w:divId w:val="395668645"/>
        <w:rPr>
          <w:rFonts w:ascii="Arial" w:eastAsia="Times New Roman" w:hAnsi="Arial" w:cs="Arial"/>
          <w:sz w:val="22"/>
          <w:szCs w:val="22"/>
        </w:rPr>
      </w:pPr>
    </w:p>
    <w:p w14:paraId="010F9052" w14:textId="77777777" w:rsidR="000B37B3" w:rsidRDefault="000B37B3">
      <w:pPr>
        <w:divId w:val="111320747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7"/>
        <w:gridCol w:w="9730"/>
      </w:tblGrid>
      <w:tr w:rsidR="00000000" w14:paraId="3CCC4007" w14:textId="77777777">
        <w:trPr>
          <w:divId w:val="395668645"/>
        </w:trPr>
        <w:tc>
          <w:tcPr>
            <w:tcW w:w="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0507C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Difference 2: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C95D0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2C122F0" w14:textId="77777777" w:rsidR="000B37B3" w:rsidRDefault="000B37B3">
      <w:pPr>
        <w:divId w:val="395668645"/>
        <w:rPr>
          <w:rFonts w:ascii="Arial" w:eastAsia="Times New Roman" w:hAnsi="Arial" w:cs="Arial"/>
          <w:sz w:val="22"/>
          <w:szCs w:val="22"/>
        </w:rPr>
      </w:pPr>
    </w:p>
    <w:p w14:paraId="46661539" w14:textId="77777777" w:rsidR="000B37B3" w:rsidRDefault="000B37B3">
      <w:pPr>
        <w:spacing w:line="180" w:lineRule="atLeast"/>
        <w:jc w:val="right"/>
        <w:divId w:val="185572425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48C97D1">
          <v:rect id="_x0000_i1028" style="width:552.85pt;height:1.5pt" o:hralign="right" o:hrstd="t" o:hr="t" fillcolor="#a0a0a0" stroked="f"/>
        </w:pict>
      </w:r>
    </w:p>
    <w:p w14:paraId="554902DA" w14:textId="77777777" w:rsidR="000B37B3" w:rsidRDefault="000B37B3">
      <w:pPr>
        <w:spacing w:line="180" w:lineRule="atLeast"/>
        <w:jc w:val="right"/>
        <w:divId w:val="21077574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0A90F16">
          <v:rect id="_x0000_i1029" style="width:552.85pt;height:1.5pt" o:hralign="right" o:hrstd="t" o:hr="t" fillcolor="#a0a0a0" stroked="f"/>
        </w:pict>
      </w:r>
    </w:p>
    <w:p w14:paraId="6CFF3930" w14:textId="77777777" w:rsidR="000B37B3" w:rsidRDefault="000B37B3">
      <w:pPr>
        <w:spacing w:line="180" w:lineRule="atLeast"/>
        <w:jc w:val="right"/>
        <w:divId w:val="1079329093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[2]</w:t>
      </w:r>
    </w:p>
    <w:p w14:paraId="1641D808" w14:textId="77777777" w:rsidR="000B37B3" w:rsidRDefault="000B37B3">
      <w:pPr>
        <w:divId w:val="1835224022"/>
      </w:pPr>
    </w:p>
    <w:p w14:paraId="77096C77" w14:textId="77777777" w:rsidR="000B37B3" w:rsidRDefault="000B37B3">
      <w:pPr>
        <w:divId w:val="40627351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6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Zoe is organising a LAN-party. Her friends will each bring a computer to the party so that they can play games against each other.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Describe what is meant by a Local Area Network (LAN).</w:t>
      </w:r>
    </w:p>
    <w:p w14:paraId="3F930EF6" w14:textId="77777777" w:rsidR="000B37B3" w:rsidRDefault="000B37B3">
      <w:pPr>
        <w:spacing w:line="180" w:lineRule="atLeast"/>
        <w:jc w:val="right"/>
        <w:divId w:val="17265009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0B47084">
          <v:rect id="_x0000_i1030" style="width:552.85pt;height:1.5pt" o:hralign="right" o:hrstd="t" o:hr="t" fillcolor="#a0a0a0" stroked="f"/>
        </w:pict>
      </w:r>
    </w:p>
    <w:p w14:paraId="07B1C56B" w14:textId="77777777" w:rsidR="000B37B3" w:rsidRDefault="000B37B3">
      <w:pPr>
        <w:spacing w:line="180" w:lineRule="atLeast"/>
        <w:jc w:val="right"/>
        <w:divId w:val="195933601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54D7AA1">
          <v:rect id="_x0000_i1031" style="width:552.85pt;height:1.5pt" o:hralign="right" o:hrstd="t" o:hr="t" fillcolor="#a0a0a0" stroked="f"/>
        </w:pict>
      </w:r>
    </w:p>
    <w:p w14:paraId="49EF4960" w14:textId="77777777" w:rsidR="000B37B3" w:rsidRDefault="000B37B3">
      <w:pPr>
        <w:spacing w:line="180" w:lineRule="atLeast"/>
        <w:jc w:val="right"/>
        <w:divId w:val="166627804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8664F7A">
          <v:rect id="_x0000_i1032" style="width:552.85pt;height:1.5pt" o:hralign="right" o:hrstd="t" o:hr="t" fillcolor="#a0a0a0" stroked="f"/>
        </w:pict>
      </w:r>
    </w:p>
    <w:p w14:paraId="7BDEC7DB" w14:textId="77777777" w:rsidR="000B37B3" w:rsidRDefault="000B37B3">
      <w:pPr>
        <w:spacing w:line="180" w:lineRule="atLeast"/>
        <w:jc w:val="right"/>
        <w:divId w:val="633675689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2CA6108D" w14:textId="77777777" w:rsidR="000B37B3" w:rsidRDefault="000B37B3">
      <w:pPr>
        <w:divId w:val="1955167691"/>
      </w:pPr>
    </w:p>
    <w:p w14:paraId="79D5AB97" w14:textId="77777777" w:rsidR="000B37B3" w:rsidRDefault="000B37B3">
      <w:pPr>
        <w:divId w:val="168775296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7(a)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university has buildings in two sites that are 5 miles apart.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Describe the difference between a LAN and a WAN.</w:t>
      </w:r>
    </w:p>
    <w:p w14:paraId="1524ACCE" w14:textId="77777777" w:rsidR="000B37B3" w:rsidRDefault="000B37B3">
      <w:pPr>
        <w:spacing w:line="180" w:lineRule="atLeast"/>
        <w:jc w:val="right"/>
        <w:divId w:val="169076472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803BEC2">
          <v:rect id="_x0000_i1033" style="width:552.85pt;height:1.5pt" o:hralign="right" o:hrstd="t" o:hr="t" fillcolor="#a0a0a0" stroked="f"/>
        </w:pict>
      </w:r>
    </w:p>
    <w:p w14:paraId="3B061282" w14:textId="77777777" w:rsidR="000B37B3" w:rsidRDefault="000B37B3">
      <w:pPr>
        <w:spacing w:line="180" w:lineRule="atLeast"/>
        <w:jc w:val="right"/>
        <w:divId w:val="111486473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2B9DE3C">
          <v:rect id="_x0000_i1034" style="width:552.85pt;height:1.5pt" o:hralign="right" o:hrstd="t" o:hr="t" fillcolor="#a0a0a0" stroked="f"/>
        </w:pict>
      </w:r>
    </w:p>
    <w:p w14:paraId="7300DD7D" w14:textId="77777777" w:rsidR="000B37B3" w:rsidRDefault="000B37B3">
      <w:pPr>
        <w:spacing w:line="180" w:lineRule="atLeast"/>
        <w:jc w:val="right"/>
        <w:divId w:val="45942184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F8F81C2">
          <v:rect id="_x0000_i1035" style="width:552.85pt;height:1.5pt" o:hralign="right" o:hrstd="t" o:hr="t" fillcolor="#a0a0a0" stroked="f"/>
        </w:pict>
      </w:r>
    </w:p>
    <w:p w14:paraId="033E0391" w14:textId="77777777" w:rsidR="000B37B3" w:rsidRDefault="000B37B3">
      <w:pPr>
        <w:spacing w:line="270" w:lineRule="atLeast"/>
        <w:jc w:val="right"/>
        <w:divId w:val="1137180878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7D1B8E97" w14:textId="77777777" w:rsidR="000B37B3" w:rsidRDefault="000B37B3">
      <w:pPr>
        <w:divId w:val="1955167691"/>
      </w:pPr>
    </w:p>
    <w:p w14:paraId="253A2A8D" w14:textId="77777777" w:rsidR="000B37B3" w:rsidRDefault="000B37B3">
      <w:pPr>
        <w:divId w:val="11159026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(b)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university has buildings in two sites that are 5 miles apart.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Site A has 4 classrooms. Site B has 2 classrooms. The network on each site between the classrooms is a star topology using a switch. The two sites are connected over the Internet.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Complete the network diagram for site A of the University.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drawing>
          <wp:inline distT="0" distB="0" distL="0" distR="0" wp14:anchorId="5F71C0C6" wp14:editId="29FD48D8">
            <wp:extent cx="3886200" cy="1704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F18CC" w14:textId="77777777" w:rsidR="000B37B3" w:rsidRDefault="000B37B3">
      <w:pPr>
        <w:divId w:val="33318869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26A01B5B" w14:textId="77777777">
        <w:trPr>
          <w:divId w:val="1115902601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E71F13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[2]</w:t>
            </w:r>
          </w:p>
        </w:tc>
      </w:tr>
    </w:tbl>
    <w:p w14:paraId="67464AD9" w14:textId="77777777" w:rsidR="000B37B3" w:rsidRDefault="000B37B3">
      <w:pPr>
        <w:divId w:val="1627853959"/>
      </w:pPr>
    </w:p>
    <w:p w14:paraId="0EB24A0A" w14:textId="77777777" w:rsidR="000B37B3" w:rsidRDefault="000B37B3">
      <w:pPr>
        <w:divId w:val="206159181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8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bank uses a local area network to connect all the computers in its head office.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State </w:t>
      </w:r>
      <w:r>
        <w:rPr>
          <w:rFonts w:ascii="Arial" w:eastAsia="Times New Roman" w:hAnsi="Arial" w:cs="Arial"/>
          <w:b/>
          <w:bCs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ways the local area network can be used to monitor the work of employees.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1 </w:t>
      </w:r>
    </w:p>
    <w:p w14:paraId="68CF27FD" w14:textId="77777777" w:rsidR="000B37B3" w:rsidRDefault="000B37B3">
      <w:pPr>
        <w:spacing w:line="180" w:lineRule="atLeast"/>
        <w:jc w:val="right"/>
        <w:divId w:val="93281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4E042EF">
          <v:rect id="_x0000_i1037" style="width:552.85pt;height:1.5pt" o:hralign="right" o:hrstd="t" o:hr="t" fillcolor="#a0a0a0" stroked="f"/>
        </w:pict>
      </w:r>
    </w:p>
    <w:p w14:paraId="6E3E0440" w14:textId="77777777" w:rsidR="000B37B3" w:rsidRDefault="000B37B3">
      <w:pPr>
        <w:spacing w:line="180" w:lineRule="atLeast"/>
        <w:jc w:val="right"/>
        <w:divId w:val="10311149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A74BB11">
          <v:rect id="_x0000_i1038" style="width:552.85pt;height:1.5pt" o:hralign="right" o:hrstd="t" o:hr="t" fillcolor="#a0a0a0" stroked="f"/>
        </w:pict>
      </w:r>
    </w:p>
    <w:p w14:paraId="5C36084E" w14:textId="77777777" w:rsidR="000B37B3" w:rsidRDefault="000B37B3">
      <w:pPr>
        <w:divId w:val="206159181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/>
        <w:t xml:space="preserve">2 </w:t>
      </w:r>
    </w:p>
    <w:p w14:paraId="1FE97852" w14:textId="77777777" w:rsidR="000B37B3" w:rsidRDefault="000B37B3">
      <w:pPr>
        <w:spacing w:line="180" w:lineRule="atLeast"/>
        <w:jc w:val="right"/>
        <w:divId w:val="148781867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B3958E9">
          <v:rect id="_x0000_i1039" style="width:552.85pt;height:1.5pt" o:hralign="right" o:hrstd="t" o:hr="t" fillcolor="#a0a0a0" stroked="f"/>
        </w:pict>
      </w:r>
    </w:p>
    <w:p w14:paraId="5AB9AF6A" w14:textId="77777777" w:rsidR="000B37B3" w:rsidRDefault="000B37B3">
      <w:pPr>
        <w:spacing w:line="180" w:lineRule="atLeast"/>
        <w:jc w:val="right"/>
        <w:divId w:val="63668993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214C566">
          <v:rect id="_x0000_i1040" style="width:552.85pt;height:1.5pt" o:hralign="right" o:hrstd="t" o:hr="t" fillcolor="#a0a0a0" stroked="f"/>
        </w:pict>
      </w:r>
    </w:p>
    <w:p w14:paraId="208B563E" w14:textId="77777777" w:rsidR="000B37B3" w:rsidRDefault="000B37B3">
      <w:pPr>
        <w:spacing w:line="180" w:lineRule="atLeast"/>
        <w:jc w:val="right"/>
        <w:divId w:val="74187553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</w:t>
      </w:r>
      <w:r>
        <w:rPr>
          <w:rStyle w:val="Strong"/>
          <w:rFonts w:ascii="Arial" w:eastAsia="Times New Roman" w:hAnsi="Arial" w:cs="Arial"/>
          <w:sz w:val="22"/>
          <w:szCs w:val="22"/>
        </w:rPr>
        <w:t>]</w:t>
      </w:r>
    </w:p>
    <w:p w14:paraId="1C784F1C" w14:textId="77777777" w:rsidR="000B37B3" w:rsidRDefault="000B37B3">
      <w:pPr>
        <w:divId w:val="1018971529"/>
      </w:pPr>
    </w:p>
    <w:p w14:paraId="4E7F9CB1" w14:textId="77777777" w:rsidR="000B37B3" w:rsidRDefault="000B37B3">
      <w:pPr>
        <w:divId w:val="142110142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9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The owners of a large bakery have a Local Area Network (LAN) with a star topology. They order their supplies over the Internet. When data is transmitted from the bakery to the supplier, network protocols are used.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Give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reasons why the bakery may use a star network topology for their LAN.</w:t>
      </w:r>
    </w:p>
    <w:p w14:paraId="10AB22FF" w14:textId="77777777" w:rsidR="000B37B3" w:rsidRDefault="000B37B3">
      <w:pPr>
        <w:divId w:val="206841324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0294"/>
      </w:tblGrid>
      <w:tr w:rsidR="00000000" w14:paraId="6A982625" w14:textId="77777777">
        <w:trPr>
          <w:divId w:val="1421101423"/>
        </w:trPr>
        <w:tc>
          <w:tcPr>
            <w:tcW w:w="100" w:type="pct"/>
            <w:hideMark/>
          </w:tcPr>
          <w:p w14:paraId="106A4B4F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900" w:type="pct"/>
            <w:vAlign w:val="bottom"/>
            <w:hideMark/>
          </w:tcPr>
          <w:p w14:paraId="58D7D1CA" w14:textId="77777777" w:rsidR="000B37B3" w:rsidRDefault="000B37B3">
            <w:pPr>
              <w:spacing w:line="180" w:lineRule="atLeast"/>
              <w:jc w:val="right"/>
              <w:divId w:val="86155682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1E5C355">
                <v:rect id="_x0000_i1041" style="width:552.85pt;height:1.5pt" o:hralign="right" o:hrstd="t" o:hr="t" fillcolor="#a0a0a0" stroked="f"/>
              </w:pict>
            </w:r>
          </w:p>
        </w:tc>
      </w:tr>
      <w:tr w:rsidR="00000000" w14:paraId="0EEE58CD" w14:textId="77777777">
        <w:trPr>
          <w:divId w:val="1421101423"/>
        </w:trPr>
        <w:tc>
          <w:tcPr>
            <w:tcW w:w="5000" w:type="pct"/>
            <w:gridSpan w:val="2"/>
            <w:vAlign w:val="bottom"/>
            <w:hideMark/>
          </w:tcPr>
          <w:p w14:paraId="69FC4BA1" w14:textId="77777777" w:rsidR="000B37B3" w:rsidRDefault="000B37B3">
            <w:pPr>
              <w:spacing w:line="180" w:lineRule="atLeast"/>
              <w:jc w:val="right"/>
              <w:divId w:val="94380341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6834F4D">
                <v:rect id="_x0000_i1042" style="width:552.85pt;height:1.5pt" o:hralign="right" o:hrstd="t" o:hr="t" fillcolor="#a0a0a0" stroked="f"/>
              </w:pict>
            </w:r>
          </w:p>
        </w:tc>
      </w:tr>
      <w:tr w:rsidR="00000000" w14:paraId="570D8F67" w14:textId="77777777">
        <w:trPr>
          <w:divId w:val="1421101423"/>
        </w:trPr>
        <w:tc>
          <w:tcPr>
            <w:tcW w:w="100" w:type="pct"/>
            <w:hideMark/>
          </w:tcPr>
          <w:p w14:paraId="68D166DE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900" w:type="pct"/>
            <w:vAlign w:val="bottom"/>
            <w:hideMark/>
          </w:tcPr>
          <w:p w14:paraId="44644DE8" w14:textId="77777777" w:rsidR="000B37B3" w:rsidRDefault="000B37B3">
            <w:pPr>
              <w:spacing w:line="180" w:lineRule="atLeast"/>
              <w:jc w:val="right"/>
              <w:divId w:val="168336088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685F205">
                <v:rect id="_x0000_i1043" style="width:552.85pt;height:1.5pt" o:hralign="right" o:hrstd="t" o:hr="t" fillcolor="#a0a0a0" stroked="f"/>
              </w:pict>
            </w:r>
          </w:p>
        </w:tc>
      </w:tr>
      <w:tr w:rsidR="00000000" w14:paraId="34DE7C7A" w14:textId="77777777">
        <w:trPr>
          <w:divId w:val="1421101423"/>
        </w:trPr>
        <w:tc>
          <w:tcPr>
            <w:tcW w:w="5000" w:type="pct"/>
            <w:gridSpan w:val="2"/>
            <w:vAlign w:val="bottom"/>
            <w:hideMark/>
          </w:tcPr>
          <w:p w14:paraId="3E433F41" w14:textId="77777777" w:rsidR="000B37B3" w:rsidRDefault="000B37B3">
            <w:pPr>
              <w:spacing w:line="180" w:lineRule="atLeast"/>
              <w:jc w:val="right"/>
              <w:divId w:val="424813991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BA29ABD">
                <v:rect id="_x0000_i1044" style="width:552.85pt;height:1.5pt" o:hralign="right" o:hrstd="t" o:hr="t" fillcolor="#a0a0a0" stroked="f"/>
              </w:pict>
            </w:r>
          </w:p>
        </w:tc>
      </w:tr>
    </w:tbl>
    <w:p w14:paraId="565A2252" w14:textId="77777777" w:rsidR="000B37B3" w:rsidRDefault="000B37B3">
      <w:pPr>
        <w:divId w:val="45444592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64D8B557" w14:textId="77777777">
        <w:trPr>
          <w:divId w:val="1421101423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38100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[2]</w:t>
            </w:r>
          </w:p>
        </w:tc>
      </w:tr>
    </w:tbl>
    <w:p w14:paraId="68B1AA5D" w14:textId="77777777" w:rsidR="000B37B3" w:rsidRDefault="000B37B3">
      <w:pPr>
        <w:divId w:val="255095733"/>
      </w:pPr>
    </w:p>
    <w:p w14:paraId="02E190E0" w14:textId="77777777" w:rsidR="000B37B3" w:rsidRDefault="000B37B3">
      <w:pPr>
        <w:divId w:val="141833033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10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school has all of its computers in a local area network (LAN).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State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benefits of a LAN.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1</w:t>
      </w:r>
    </w:p>
    <w:p w14:paraId="227F81BF" w14:textId="77777777" w:rsidR="000B37B3" w:rsidRDefault="000B37B3">
      <w:pPr>
        <w:spacing w:line="180" w:lineRule="atLeast"/>
        <w:jc w:val="right"/>
        <w:divId w:val="67122716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816EDF1">
          <v:rect id="_x0000_i1045" style="width:552.85pt;height:1.5pt" o:hralign="right" o:hrstd="t" o:hr="t" fillcolor="#a0a0a0" stroked="f"/>
        </w:pict>
      </w:r>
    </w:p>
    <w:p w14:paraId="10A141DA" w14:textId="77777777" w:rsidR="000B37B3" w:rsidRDefault="000B37B3">
      <w:pPr>
        <w:spacing w:line="180" w:lineRule="atLeast"/>
        <w:jc w:val="right"/>
        <w:divId w:val="14917539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2B339FA">
          <v:rect id="_x0000_i1046" style="width:552.85pt;height:1.5pt" o:hralign="right" o:hrstd="t" o:hr="t" fillcolor="#a0a0a0" stroked="f"/>
        </w:pict>
      </w:r>
    </w:p>
    <w:p w14:paraId="1567FAED" w14:textId="77777777" w:rsidR="000B37B3" w:rsidRDefault="000B37B3">
      <w:pPr>
        <w:divId w:val="141833033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/>
        <w:t>2</w:t>
      </w:r>
    </w:p>
    <w:p w14:paraId="51120873" w14:textId="77777777" w:rsidR="000B37B3" w:rsidRDefault="000B37B3">
      <w:pPr>
        <w:spacing w:line="180" w:lineRule="atLeast"/>
        <w:jc w:val="right"/>
        <w:divId w:val="26472787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0C3F660">
          <v:rect id="_x0000_i1047" style="width:552.85pt;height:1.5pt" o:hralign="right" o:hrstd="t" o:hr="t" fillcolor="#a0a0a0" stroked="f"/>
        </w:pict>
      </w:r>
    </w:p>
    <w:p w14:paraId="3BDB0004" w14:textId="77777777" w:rsidR="000B37B3" w:rsidRDefault="000B37B3">
      <w:pPr>
        <w:spacing w:line="180" w:lineRule="atLeast"/>
        <w:jc w:val="right"/>
        <w:divId w:val="3901718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8CF9074">
          <v:rect id="_x0000_i1048" style="width:552.85pt;height:1.5pt" o:hralign="right" o:hrstd="t" o:hr="t" fillcolor="#a0a0a0" stroked="f"/>
        </w:pict>
      </w:r>
    </w:p>
    <w:p w14:paraId="5B9C63EE" w14:textId="77777777" w:rsidR="000B37B3" w:rsidRDefault="000B37B3">
      <w:pPr>
        <w:spacing w:line="180" w:lineRule="atLeast"/>
        <w:jc w:val="right"/>
        <w:divId w:val="148990697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</w:t>
      </w:r>
      <w:r>
        <w:rPr>
          <w:rStyle w:val="Strong"/>
          <w:rFonts w:ascii="Arial" w:eastAsia="Times New Roman" w:hAnsi="Arial" w:cs="Arial"/>
          <w:sz w:val="22"/>
          <w:szCs w:val="22"/>
        </w:rPr>
        <w:t>]</w:t>
      </w:r>
    </w:p>
    <w:p w14:paraId="19B2906F" w14:textId="77777777" w:rsidR="000B37B3" w:rsidRDefault="000B37B3">
      <w:pPr>
        <w:divId w:val="1293561730"/>
      </w:pPr>
    </w:p>
    <w:p w14:paraId="725BA62C" w14:textId="77777777" w:rsidR="000B37B3" w:rsidRDefault="000B37B3">
      <w:pPr>
        <w:divId w:val="12893812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11(a)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Hope has a network in her house. The main devices are shown in the diagram.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lastRenderedPageBreak/>
        <w:drawing>
          <wp:inline distT="0" distB="0" distL="0" distR="0" wp14:anchorId="1DE561DF" wp14:editId="03E8768A">
            <wp:extent cx="4429125" cy="28003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Explain why Hope’s network uses a peer-to-peer model and not a client-server model.</w:t>
      </w:r>
    </w:p>
    <w:p w14:paraId="4102DA80" w14:textId="77777777" w:rsidR="000B37B3" w:rsidRDefault="000B37B3">
      <w:pPr>
        <w:spacing w:line="180" w:lineRule="atLeast"/>
        <w:jc w:val="right"/>
        <w:divId w:val="7375024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8184D66">
          <v:rect id="_x0000_i1050" style="width:552.85pt;height:1.5pt" o:hralign="right" o:hrstd="t" o:hr="t" fillcolor="#a0a0a0" stroked="f"/>
        </w:pict>
      </w:r>
    </w:p>
    <w:p w14:paraId="2585255C" w14:textId="77777777" w:rsidR="000B37B3" w:rsidRDefault="000B37B3">
      <w:pPr>
        <w:spacing w:line="180" w:lineRule="atLeast"/>
        <w:jc w:val="right"/>
        <w:divId w:val="15285924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75DFD8D">
          <v:rect id="_x0000_i1051" style="width:552.85pt;height:1.5pt" o:hralign="right" o:hrstd="t" o:hr="t" fillcolor="#a0a0a0" stroked="f"/>
        </w:pict>
      </w:r>
    </w:p>
    <w:p w14:paraId="7FF7117C" w14:textId="77777777" w:rsidR="000B37B3" w:rsidRDefault="000B37B3">
      <w:pPr>
        <w:spacing w:line="180" w:lineRule="atLeast"/>
        <w:jc w:val="right"/>
        <w:divId w:val="103974493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BD4C63D">
          <v:rect id="_x0000_i1052" style="width:552.85pt;height:1.5pt" o:hralign="right" o:hrstd="t" o:hr="t" fillcolor="#a0a0a0" stroked="f"/>
        </w:pict>
      </w:r>
    </w:p>
    <w:p w14:paraId="4466C4CC" w14:textId="77777777" w:rsidR="000B37B3" w:rsidRDefault="000B37B3">
      <w:pPr>
        <w:spacing w:line="180" w:lineRule="atLeast"/>
        <w:jc w:val="right"/>
        <w:divId w:val="128989976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CC5FEF6">
          <v:rect id="_x0000_i1053" style="width:552.85pt;height:1.5pt" o:hralign="right" o:hrstd="t" o:hr="t" fillcolor="#a0a0a0" stroked="f"/>
        </w:pict>
      </w:r>
    </w:p>
    <w:p w14:paraId="35989E9A" w14:textId="77777777" w:rsidR="000B37B3" w:rsidRDefault="000B37B3">
      <w:pPr>
        <w:spacing w:line="180" w:lineRule="atLeast"/>
        <w:jc w:val="right"/>
        <w:divId w:val="89805786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2D2CCF4">
          <v:rect id="_x0000_i1054" style="width:552.85pt;height:1.5pt" o:hralign="right" o:hrstd="t" o:hr="t" fillcolor="#a0a0a0" stroked="f"/>
        </w:pict>
      </w:r>
    </w:p>
    <w:p w14:paraId="3B094147" w14:textId="77777777" w:rsidR="000B37B3" w:rsidRDefault="000B37B3">
      <w:pPr>
        <w:spacing w:line="180" w:lineRule="atLeast"/>
        <w:jc w:val="right"/>
        <w:divId w:val="48177190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C0D7F37">
          <v:rect id="_x0000_i1055" style="width:552.85pt;height:1.5pt" o:hralign="right" o:hrstd="t" o:hr="t" fillcolor="#a0a0a0" stroked="f"/>
        </w:pict>
      </w:r>
    </w:p>
    <w:p w14:paraId="6D1A17A2" w14:textId="77777777" w:rsidR="000B37B3" w:rsidRDefault="000B37B3">
      <w:pPr>
        <w:spacing w:line="270" w:lineRule="atLeast"/>
        <w:jc w:val="right"/>
        <w:divId w:val="291525114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1D098FB3" w14:textId="77777777" w:rsidR="000B37B3" w:rsidRDefault="000B37B3">
      <w:pPr>
        <w:divId w:val="1293561730"/>
      </w:pPr>
    </w:p>
    <w:p w14:paraId="12DA8498" w14:textId="77777777" w:rsidR="000B37B3" w:rsidRDefault="000B37B3">
      <w:pPr>
        <w:divId w:val="119164745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(b)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State </w:t>
      </w:r>
      <w:r>
        <w:rPr>
          <w:rFonts w:ascii="Arial" w:eastAsia="Times New Roman" w:hAnsi="Arial" w:cs="Arial"/>
          <w:sz w:val="22"/>
          <w:szCs w:val="22"/>
        </w:rPr>
        <w:t>whether Hope’s network is a LAN or a WAN. Justify your choice.</w:t>
      </w:r>
    </w:p>
    <w:p w14:paraId="641D8865" w14:textId="77777777" w:rsidR="000B37B3" w:rsidRDefault="000B37B3">
      <w:pPr>
        <w:divId w:val="157897779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5"/>
        <w:gridCol w:w="10172"/>
      </w:tblGrid>
      <w:tr w:rsidR="00000000" w14:paraId="4930EAA0" w14:textId="77777777">
        <w:trPr>
          <w:divId w:val="1191647456"/>
        </w:trPr>
        <w:tc>
          <w:tcPr>
            <w:tcW w:w="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0667FA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Choice</w:t>
            </w:r>
          </w:p>
        </w:tc>
        <w:tc>
          <w:tcPr>
            <w:tcW w:w="4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CFC120" w14:textId="77777777" w:rsidR="000B37B3" w:rsidRDefault="000B37B3">
            <w:pPr>
              <w:spacing w:line="180" w:lineRule="atLeast"/>
              <w:jc w:val="right"/>
              <w:divId w:val="29976678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CD61AE6">
                <v:rect id="_x0000_i1056" style="width:552.85pt;height:1.5pt" o:hralign="right" o:hrstd="t" o:hr="t" fillcolor="#a0a0a0" stroked="f"/>
              </w:pict>
            </w:r>
          </w:p>
        </w:tc>
      </w:tr>
    </w:tbl>
    <w:p w14:paraId="74A5DBA8" w14:textId="77777777" w:rsidR="000B37B3" w:rsidRDefault="000B37B3">
      <w:pPr>
        <w:divId w:val="14152021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8"/>
        <w:gridCol w:w="9509"/>
      </w:tblGrid>
      <w:tr w:rsidR="00000000" w14:paraId="15D5F094" w14:textId="77777777">
        <w:trPr>
          <w:divId w:val="1191647456"/>
        </w:trPr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E8AC94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Justification</w:t>
            </w:r>
          </w:p>
        </w:tc>
        <w:tc>
          <w:tcPr>
            <w:tcW w:w="43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3156A7" w14:textId="77777777" w:rsidR="000B37B3" w:rsidRDefault="000B37B3">
            <w:pPr>
              <w:spacing w:line="180" w:lineRule="atLeast"/>
              <w:jc w:val="right"/>
              <w:divId w:val="66751545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3CD2D30E">
                <v:rect id="_x0000_i1057" style="width:552.85pt;height:1.5pt" o:hralign="right" o:hrstd="t" o:hr="t" fillcolor="#a0a0a0" stroked="f"/>
              </w:pict>
            </w:r>
          </w:p>
        </w:tc>
      </w:tr>
      <w:tr w:rsidR="00000000" w14:paraId="4DDAEBF8" w14:textId="77777777">
        <w:trPr>
          <w:divId w:val="1191647456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7B222D" w14:textId="77777777" w:rsidR="000B37B3" w:rsidRDefault="000B37B3">
            <w:pPr>
              <w:spacing w:line="180" w:lineRule="atLeast"/>
              <w:jc w:val="right"/>
              <w:divId w:val="161763351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EF79055">
                <v:rect id="_x0000_i1058" style="width:552.85pt;height:1.5pt" o:hralign="right" o:hrstd="t" o:hr="t" fillcolor="#a0a0a0" stroked="f"/>
              </w:pict>
            </w:r>
          </w:p>
        </w:tc>
      </w:tr>
      <w:tr w:rsidR="00000000" w14:paraId="7C85CFA2" w14:textId="77777777">
        <w:trPr>
          <w:divId w:val="1191647456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9B57D7" w14:textId="77777777" w:rsidR="000B37B3" w:rsidRDefault="000B37B3">
            <w:pPr>
              <w:spacing w:line="180" w:lineRule="atLeast"/>
              <w:jc w:val="right"/>
              <w:divId w:val="18317709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A68FB52">
                <v:rect id="_x0000_i1059" style="width:552.85pt;height:1.5pt" o:hralign="right" o:hrstd="t" o:hr="t" fillcolor="#a0a0a0" stroked="f"/>
              </w:pict>
            </w:r>
          </w:p>
        </w:tc>
      </w:tr>
      <w:tr w:rsidR="00000000" w14:paraId="7F5F8454" w14:textId="77777777">
        <w:trPr>
          <w:divId w:val="1191647456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7B75B6" w14:textId="77777777" w:rsidR="000B37B3" w:rsidRDefault="000B37B3">
            <w:pPr>
              <w:spacing w:line="180" w:lineRule="atLeast"/>
              <w:jc w:val="right"/>
              <w:divId w:val="158236935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87E6F1A">
                <v:rect id="_x0000_i1060" style="width:552.85pt;height:1.5pt" o:hralign="right" o:hrstd="t" o:hr="t" fillcolor="#a0a0a0" stroked="f"/>
              </w:pict>
            </w:r>
          </w:p>
        </w:tc>
      </w:tr>
    </w:tbl>
    <w:p w14:paraId="0E649A15" w14:textId="77777777" w:rsidR="000B37B3" w:rsidRDefault="000B37B3">
      <w:pPr>
        <w:divId w:val="61348404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57"/>
      </w:tblGrid>
      <w:tr w:rsidR="00000000" w14:paraId="42DA1AEE" w14:textId="77777777">
        <w:trPr>
          <w:divId w:val="1191647456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7CC01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[3]</w:t>
            </w:r>
          </w:p>
        </w:tc>
      </w:tr>
    </w:tbl>
    <w:p w14:paraId="4447EAC3" w14:textId="77777777" w:rsidR="000B37B3" w:rsidRDefault="000B37B3">
      <w:pPr>
        <w:divId w:val="1137141779"/>
      </w:pPr>
    </w:p>
    <w:p w14:paraId="16060D90" w14:textId="77777777" w:rsidR="000B37B3" w:rsidRDefault="000B37B3">
      <w:pPr>
        <w:divId w:val="200064906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12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Computer </w:t>
      </w:r>
      <w:r>
        <w:rPr>
          <w:rFonts w:ascii="Arial" w:eastAsia="Times New Roman" w:hAnsi="Arial" w:cs="Arial"/>
          <w:sz w:val="22"/>
          <w:szCs w:val="22"/>
        </w:rPr>
        <w:t>1 enters the URL www.ocr.org.uk into a web browser. This is then converted into the IP address of the webserver that hosts the website.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Explain how the URL www.ocr.org.uk is converted into the IP address.</w:t>
      </w:r>
    </w:p>
    <w:p w14:paraId="0143152C" w14:textId="77777777" w:rsidR="000B37B3" w:rsidRDefault="000B37B3">
      <w:pPr>
        <w:spacing w:line="180" w:lineRule="atLeast"/>
        <w:jc w:val="right"/>
        <w:divId w:val="83781499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5790B18">
          <v:rect id="_x0000_i1061" style="width:552.85pt;height:1.5pt" o:hralign="right" o:hrstd="t" o:hr="t" fillcolor="#a0a0a0" stroked="f"/>
        </w:pict>
      </w:r>
    </w:p>
    <w:p w14:paraId="058FF3E2" w14:textId="77777777" w:rsidR="000B37B3" w:rsidRDefault="000B37B3">
      <w:pPr>
        <w:spacing w:line="180" w:lineRule="atLeast"/>
        <w:jc w:val="right"/>
        <w:divId w:val="175238621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FAB589B">
          <v:rect id="_x0000_i1062" style="width:552.85pt;height:1.5pt" o:hralign="right" o:hrstd="t" o:hr="t" fillcolor="#a0a0a0" stroked="f"/>
        </w:pict>
      </w:r>
    </w:p>
    <w:p w14:paraId="7E8BCFBC" w14:textId="77777777" w:rsidR="000B37B3" w:rsidRDefault="000B37B3">
      <w:pPr>
        <w:spacing w:line="180" w:lineRule="atLeast"/>
        <w:jc w:val="right"/>
        <w:divId w:val="205404148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pict w14:anchorId="4B7317B0">
          <v:rect id="_x0000_i1063" style="width:552.85pt;height:1.5pt" o:hralign="right" o:hrstd="t" o:hr="t" fillcolor="#a0a0a0" stroked="f"/>
        </w:pict>
      </w:r>
    </w:p>
    <w:p w14:paraId="54AD5232" w14:textId="77777777" w:rsidR="000B37B3" w:rsidRDefault="000B37B3">
      <w:pPr>
        <w:spacing w:line="180" w:lineRule="atLeast"/>
        <w:jc w:val="right"/>
        <w:divId w:val="126172339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9608B90">
          <v:rect id="_x0000_i1064" style="width:552.85pt;height:1.5pt" o:hralign="right" o:hrstd="t" o:hr="t" fillcolor="#a0a0a0" stroked="f"/>
        </w:pict>
      </w:r>
    </w:p>
    <w:p w14:paraId="18371C29" w14:textId="77777777" w:rsidR="000B37B3" w:rsidRDefault="000B37B3">
      <w:pPr>
        <w:spacing w:line="180" w:lineRule="atLeast"/>
        <w:jc w:val="right"/>
        <w:divId w:val="97795285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7D6D7E0">
          <v:rect id="_x0000_i1065" style="width:552.85pt;height:1.5pt" o:hralign="right" o:hrstd="t" o:hr="t" fillcolor="#a0a0a0" stroked="f"/>
        </w:pict>
      </w:r>
    </w:p>
    <w:p w14:paraId="15401C20" w14:textId="77777777" w:rsidR="000B37B3" w:rsidRDefault="000B37B3">
      <w:pPr>
        <w:spacing w:line="270" w:lineRule="atLeast"/>
        <w:jc w:val="right"/>
        <w:divId w:val="2088651037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5783B930" w14:textId="77777777" w:rsidR="000B37B3" w:rsidRDefault="000B37B3">
      <w:pPr>
        <w:divId w:val="781268465"/>
      </w:pPr>
    </w:p>
    <w:p w14:paraId="73643DCD" w14:textId="77777777" w:rsidR="000B37B3" w:rsidRDefault="000B37B3">
      <w:pPr>
        <w:divId w:val="208529423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13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house has computers in each room and a central router. Every room allows both Ethernet and WiFi connections to the router.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Identify if the house network is a LAN (local area network) or a WAN (wide area network).</w:t>
      </w:r>
      <w:r>
        <w:rPr>
          <w:rFonts w:ascii="Arial" w:eastAsia="Times New Roman" w:hAnsi="Arial" w:cs="Arial"/>
          <w:sz w:val="22"/>
          <w:szCs w:val="22"/>
        </w:rPr>
        <w:br/>
        <w:t xml:space="preserve">Justify your choice. </w:t>
      </w:r>
    </w:p>
    <w:p w14:paraId="67A3D9BB" w14:textId="77777777" w:rsidR="000B37B3" w:rsidRDefault="000B37B3">
      <w:pPr>
        <w:divId w:val="139450038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366"/>
        <w:gridCol w:w="9138"/>
      </w:tblGrid>
      <w:tr w:rsidR="00000000" w14:paraId="12F40061" w14:textId="77777777">
        <w:trPr>
          <w:divId w:val="2085294239"/>
        </w:trPr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4C94E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Network type:</w:t>
            </w:r>
          </w:p>
        </w:tc>
        <w:tc>
          <w:tcPr>
            <w:tcW w:w="4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B7E2A" w14:textId="77777777" w:rsidR="000B37B3" w:rsidRDefault="000B37B3">
            <w:pPr>
              <w:spacing w:line="180" w:lineRule="atLeast"/>
              <w:jc w:val="right"/>
              <w:divId w:val="846869982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8246791">
                <v:rect id="_x0000_i1066" style="width:552.85pt;height:1.5pt" o:hralign="right" o:hrstd="t" o:hr="t" fillcolor="#a0a0a0" stroked="f"/>
              </w:pict>
            </w:r>
          </w:p>
        </w:tc>
      </w:tr>
    </w:tbl>
    <w:p w14:paraId="35BF4B07" w14:textId="77777777" w:rsidR="000B37B3" w:rsidRDefault="000B37B3">
      <w:pPr>
        <w:divId w:val="134998755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271"/>
        <w:gridCol w:w="9233"/>
      </w:tblGrid>
      <w:tr w:rsidR="00000000" w14:paraId="5F1D39E7" w14:textId="77777777">
        <w:trPr>
          <w:divId w:val="2085294239"/>
        </w:trPr>
        <w:tc>
          <w:tcPr>
            <w:tcW w:w="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E1174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Justification:</w:t>
            </w:r>
          </w:p>
        </w:tc>
        <w:tc>
          <w:tcPr>
            <w:tcW w:w="4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054AC" w14:textId="77777777" w:rsidR="000B37B3" w:rsidRDefault="000B37B3">
            <w:pPr>
              <w:spacing w:line="180" w:lineRule="atLeast"/>
              <w:jc w:val="right"/>
              <w:divId w:val="346292882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7A6128C">
                <v:rect id="_x0000_i1067" style="width:552.85pt;height:1.5pt" o:hralign="right" o:hrstd="t" o:hr="t" fillcolor="#a0a0a0" stroked="f"/>
              </w:pict>
            </w:r>
          </w:p>
        </w:tc>
      </w:tr>
      <w:tr w:rsidR="00000000" w14:paraId="4FAB798D" w14:textId="77777777">
        <w:trPr>
          <w:divId w:val="2085294239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33093" w14:textId="77777777" w:rsidR="000B37B3" w:rsidRDefault="000B37B3">
            <w:pPr>
              <w:spacing w:line="180" w:lineRule="atLeast"/>
              <w:jc w:val="right"/>
              <w:divId w:val="303782374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9225BDA">
                <v:rect id="_x0000_i1068" style="width:552.85pt;height:1.5pt" o:hralign="right" o:hrstd="t" o:hr="t" fillcolor="#a0a0a0" stroked="f"/>
              </w:pict>
            </w:r>
          </w:p>
        </w:tc>
      </w:tr>
      <w:tr w:rsidR="00000000" w14:paraId="71918599" w14:textId="77777777">
        <w:trPr>
          <w:divId w:val="2085294239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03B2" w14:textId="77777777" w:rsidR="000B37B3" w:rsidRDefault="000B37B3">
            <w:pPr>
              <w:spacing w:line="180" w:lineRule="atLeast"/>
              <w:jc w:val="right"/>
              <w:divId w:val="1986155284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62A8F9E">
                <v:rect id="_x0000_i1069" style="width:552.85pt;height:1.5pt" o:hralign="right" o:hrstd="t" o:hr="t" fillcolor="#a0a0a0" stroked="f"/>
              </w:pict>
            </w:r>
          </w:p>
        </w:tc>
      </w:tr>
      <w:tr w:rsidR="00000000" w14:paraId="20F28F80" w14:textId="77777777">
        <w:trPr>
          <w:divId w:val="2085294239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F38CA" w14:textId="77777777" w:rsidR="000B37B3" w:rsidRDefault="000B37B3">
            <w:pPr>
              <w:spacing w:line="180" w:lineRule="atLeast"/>
              <w:jc w:val="right"/>
              <w:divId w:val="134598054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9D45692">
                <v:rect id="_x0000_i1070" style="width:552.85pt;height:1.5pt" o:hralign="right" o:hrstd="t" o:hr="t" fillcolor="#a0a0a0" stroked="f"/>
              </w:pict>
            </w:r>
          </w:p>
        </w:tc>
      </w:tr>
    </w:tbl>
    <w:p w14:paraId="1477ED8E" w14:textId="77777777" w:rsidR="000B37B3" w:rsidRDefault="000B37B3">
      <w:pPr>
        <w:divId w:val="4493260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72E5034C" w14:textId="77777777">
        <w:trPr>
          <w:divId w:val="2085294239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12212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[3</w:t>
            </w: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]</w:t>
            </w:r>
          </w:p>
        </w:tc>
      </w:tr>
    </w:tbl>
    <w:p w14:paraId="56BC76FD" w14:textId="77777777" w:rsidR="000B37B3" w:rsidRDefault="000B37B3">
      <w:pPr>
        <w:divId w:val="897281933"/>
      </w:pPr>
    </w:p>
    <w:p w14:paraId="172DB5D5" w14:textId="77777777" w:rsidR="000B37B3" w:rsidRDefault="000B37B3">
      <w:pPr>
        <w:divId w:val="23196247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14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network has several routers.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identify </w:t>
      </w:r>
      <w:r>
        <w:rPr>
          <w:rStyle w:val="Strong"/>
          <w:rFonts w:ascii="Arial" w:eastAsia="Times New Roman" w:hAnsi="Arial" w:cs="Arial"/>
          <w:sz w:val="22"/>
          <w:szCs w:val="22"/>
        </w:rPr>
        <w:t>three</w:t>
      </w:r>
      <w:r>
        <w:rPr>
          <w:rFonts w:ascii="Arial" w:eastAsia="Times New Roman" w:hAnsi="Arial" w:cs="Arial"/>
          <w:sz w:val="22"/>
          <w:szCs w:val="22"/>
        </w:rPr>
        <w:t xml:space="preserve"> tasks carried out by a router.</w:t>
      </w:r>
    </w:p>
    <w:p w14:paraId="4FA571C3" w14:textId="77777777" w:rsidR="000B37B3" w:rsidRDefault="000B37B3">
      <w:pPr>
        <w:divId w:val="180076193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210"/>
        <w:gridCol w:w="10294"/>
      </w:tblGrid>
      <w:tr w:rsidR="00000000" w14:paraId="710B1356" w14:textId="77777777">
        <w:trPr>
          <w:divId w:val="231962470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0A2753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9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935AB1" w14:textId="77777777" w:rsidR="000B37B3" w:rsidRDefault="000B37B3">
            <w:pPr>
              <w:spacing w:line="180" w:lineRule="atLeast"/>
              <w:jc w:val="right"/>
              <w:divId w:val="212815656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20A0563">
                <v:rect id="_x0000_i1071" style="width:552.85pt;height:1.5pt" o:hralign="right" o:hrstd="t" o:hr="t" fillcolor="#a0a0a0" stroked="f"/>
              </w:pict>
            </w:r>
          </w:p>
        </w:tc>
      </w:tr>
      <w:tr w:rsidR="00000000" w14:paraId="652CFD8A" w14:textId="77777777">
        <w:trPr>
          <w:divId w:val="231962470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F1BEAE" w14:textId="77777777" w:rsidR="000B37B3" w:rsidRDefault="000B37B3">
            <w:pPr>
              <w:spacing w:line="180" w:lineRule="atLeast"/>
              <w:jc w:val="right"/>
              <w:divId w:val="106698171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57DABD1">
                <v:rect id="_x0000_i1072" style="width:552.85pt;height:1.5pt" o:hralign="right" o:hrstd="t" o:hr="t" fillcolor="#a0a0a0" stroked="f"/>
              </w:pict>
            </w:r>
          </w:p>
        </w:tc>
      </w:tr>
      <w:tr w:rsidR="00000000" w14:paraId="2B62FF3E" w14:textId="77777777">
        <w:trPr>
          <w:divId w:val="231962470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7794B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9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C4E3C6" w14:textId="77777777" w:rsidR="000B37B3" w:rsidRDefault="000B37B3">
            <w:pPr>
              <w:spacing w:line="180" w:lineRule="atLeast"/>
              <w:jc w:val="right"/>
              <w:divId w:val="85703682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135265A">
                <v:rect id="_x0000_i1073" style="width:552.85pt;height:1.5pt" o:hralign="right" o:hrstd="t" o:hr="t" fillcolor="#a0a0a0" stroked="f"/>
              </w:pict>
            </w:r>
          </w:p>
        </w:tc>
      </w:tr>
      <w:tr w:rsidR="00000000" w14:paraId="22391AF2" w14:textId="77777777">
        <w:trPr>
          <w:divId w:val="231962470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E6BEF9" w14:textId="77777777" w:rsidR="000B37B3" w:rsidRDefault="000B37B3">
            <w:pPr>
              <w:spacing w:line="180" w:lineRule="atLeast"/>
              <w:jc w:val="right"/>
              <w:divId w:val="708185664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F0D11BB">
                <v:rect id="_x0000_i1074" style="width:552.85pt;height:1.5pt" o:hralign="right" o:hrstd="t" o:hr="t" fillcolor="#a0a0a0" stroked="f"/>
              </w:pict>
            </w:r>
          </w:p>
        </w:tc>
      </w:tr>
      <w:tr w:rsidR="00000000" w14:paraId="61B5434B" w14:textId="77777777">
        <w:trPr>
          <w:divId w:val="231962470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B6A25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49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B3B1B5" w14:textId="77777777" w:rsidR="000B37B3" w:rsidRDefault="000B37B3">
            <w:pPr>
              <w:spacing w:line="180" w:lineRule="atLeast"/>
              <w:jc w:val="right"/>
              <w:divId w:val="71076290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36DEDE7">
                <v:rect id="_x0000_i1075" style="width:552.85pt;height:1.5pt" o:hralign="right" o:hrstd="t" o:hr="t" fillcolor="#a0a0a0" stroked="f"/>
              </w:pict>
            </w:r>
          </w:p>
        </w:tc>
      </w:tr>
      <w:tr w:rsidR="00000000" w14:paraId="1194FF08" w14:textId="77777777">
        <w:trPr>
          <w:divId w:val="231962470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E38C96" w14:textId="77777777" w:rsidR="000B37B3" w:rsidRDefault="000B37B3">
            <w:pPr>
              <w:spacing w:line="180" w:lineRule="atLeast"/>
              <w:jc w:val="right"/>
              <w:divId w:val="280035956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B4C8EE2">
                <v:rect id="_x0000_i1076" style="width:552.85pt;height:1.5pt" o:hralign="right" o:hrstd="t" o:hr="t" fillcolor="#a0a0a0" stroked="f"/>
              </w:pict>
            </w:r>
          </w:p>
        </w:tc>
      </w:tr>
    </w:tbl>
    <w:p w14:paraId="1C0893A7" w14:textId="77777777" w:rsidR="000B37B3" w:rsidRDefault="000B37B3">
      <w:pPr>
        <w:divId w:val="14217572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1734E824" w14:textId="77777777">
        <w:trPr>
          <w:divId w:val="231962470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52B90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[3]</w:t>
            </w:r>
          </w:p>
        </w:tc>
      </w:tr>
    </w:tbl>
    <w:p w14:paraId="63BA62BA" w14:textId="77777777" w:rsidR="000B37B3" w:rsidRDefault="000B37B3">
      <w:pPr>
        <w:divId w:val="22286671"/>
      </w:pPr>
    </w:p>
    <w:p w14:paraId="006A5583" w14:textId="77777777" w:rsidR="000B37B3" w:rsidRDefault="000B37B3">
      <w:pPr>
        <w:divId w:val="173207209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15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law company currently use a Local Area Network (LAN) linked to a Wide Area Network (WAN).</w:t>
      </w:r>
      <w:r>
        <w:rPr>
          <w:rFonts w:ascii="Arial" w:eastAsia="Times New Roman" w:hAnsi="Arial" w:cs="Arial"/>
          <w:sz w:val="22"/>
          <w:szCs w:val="22"/>
        </w:rPr>
        <w:br/>
        <w:t>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Explain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disadvantages to the law company of storing their data in the Cloud.</w:t>
      </w:r>
    </w:p>
    <w:p w14:paraId="0A5F3133" w14:textId="77777777" w:rsidR="000B37B3" w:rsidRDefault="000B37B3">
      <w:pPr>
        <w:divId w:val="3082879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0294"/>
      </w:tblGrid>
      <w:tr w:rsidR="00000000" w14:paraId="73A270E6" w14:textId="77777777">
        <w:trPr>
          <w:divId w:val="1732072090"/>
        </w:trPr>
        <w:tc>
          <w:tcPr>
            <w:tcW w:w="100" w:type="pct"/>
            <w:hideMark/>
          </w:tcPr>
          <w:p w14:paraId="00EF2442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900" w:type="pct"/>
            <w:vAlign w:val="bottom"/>
            <w:hideMark/>
          </w:tcPr>
          <w:p w14:paraId="714EB5D4" w14:textId="77777777" w:rsidR="000B37B3" w:rsidRDefault="000B37B3">
            <w:pPr>
              <w:spacing w:line="180" w:lineRule="atLeast"/>
              <w:jc w:val="right"/>
              <w:divId w:val="34328551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53125761">
                <v:rect id="_x0000_i1077" style="width:552.85pt;height:1.5pt" o:hralign="right" o:hrstd="t" o:hr="t" fillcolor="#a0a0a0" stroked="f"/>
              </w:pict>
            </w:r>
          </w:p>
        </w:tc>
      </w:tr>
      <w:tr w:rsidR="00000000" w14:paraId="4DC7D52C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39D22450" w14:textId="77777777" w:rsidR="000B37B3" w:rsidRDefault="000B37B3">
            <w:pPr>
              <w:spacing w:line="180" w:lineRule="atLeast"/>
              <w:jc w:val="right"/>
              <w:divId w:val="80859899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1AF17EF">
                <v:rect id="_x0000_i1078" style="width:552.85pt;height:1.5pt" o:hralign="right" o:hrstd="t" o:hr="t" fillcolor="#a0a0a0" stroked="f"/>
              </w:pict>
            </w:r>
          </w:p>
        </w:tc>
      </w:tr>
      <w:tr w:rsidR="00000000" w14:paraId="59CD92F4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0649D719" w14:textId="77777777" w:rsidR="000B37B3" w:rsidRDefault="000B37B3">
            <w:pPr>
              <w:spacing w:line="180" w:lineRule="atLeast"/>
              <w:jc w:val="right"/>
              <w:divId w:val="197718155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3535CA52">
                <v:rect id="_x0000_i1079" style="width:552.85pt;height:1.5pt" o:hralign="right" o:hrstd="t" o:hr="t" fillcolor="#a0a0a0" stroked="f"/>
              </w:pict>
            </w:r>
          </w:p>
        </w:tc>
      </w:tr>
      <w:tr w:rsidR="00000000" w14:paraId="063A0D48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3E8B6F4F" w14:textId="77777777" w:rsidR="000B37B3" w:rsidRDefault="000B37B3">
            <w:pPr>
              <w:spacing w:line="180" w:lineRule="atLeast"/>
              <w:jc w:val="right"/>
              <w:divId w:val="1505507931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pict w14:anchorId="6B9F82DB">
                <v:rect id="_x0000_i1080" style="width:552.85pt;height:1.5pt" o:hralign="right" o:hrstd="t" o:hr="t" fillcolor="#a0a0a0" stroked="f"/>
              </w:pict>
            </w:r>
          </w:p>
        </w:tc>
      </w:tr>
      <w:tr w:rsidR="00000000" w14:paraId="5791D7BB" w14:textId="77777777">
        <w:trPr>
          <w:divId w:val="1732072090"/>
        </w:trPr>
        <w:tc>
          <w:tcPr>
            <w:tcW w:w="100" w:type="pct"/>
            <w:hideMark/>
          </w:tcPr>
          <w:p w14:paraId="7C1C45FD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900" w:type="pct"/>
            <w:vAlign w:val="bottom"/>
            <w:hideMark/>
          </w:tcPr>
          <w:p w14:paraId="63B5FC02" w14:textId="77777777" w:rsidR="000B37B3" w:rsidRDefault="000B37B3">
            <w:pPr>
              <w:spacing w:line="180" w:lineRule="atLeast"/>
              <w:jc w:val="right"/>
              <w:divId w:val="156468025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616BFEF2">
                <v:rect id="_x0000_i1081" style="width:552.85pt;height:1.5pt" o:hralign="right" o:hrstd="t" o:hr="t" fillcolor="#a0a0a0" stroked="f"/>
              </w:pict>
            </w:r>
          </w:p>
        </w:tc>
      </w:tr>
      <w:tr w:rsidR="00000000" w14:paraId="5FAAF77D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110DF635" w14:textId="77777777" w:rsidR="000B37B3" w:rsidRDefault="000B37B3">
            <w:pPr>
              <w:spacing w:line="180" w:lineRule="atLeast"/>
              <w:jc w:val="right"/>
              <w:divId w:val="80566222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7207FA1">
                <v:rect id="_x0000_i1082" style="width:552.85pt;height:1.5pt" o:hralign="right" o:hrstd="t" o:hr="t" fillcolor="#a0a0a0" stroked="f"/>
              </w:pict>
            </w:r>
          </w:p>
        </w:tc>
      </w:tr>
      <w:tr w:rsidR="00000000" w14:paraId="4760B519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3CE56501" w14:textId="77777777" w:rsidR="000B37B3" w:rsidRDefault="000B37B3">
            <w:pPr>
              <w:spacing w:line="180" w:lineRule="atLeast"/>
              <w:jc w:val="right"/>
              <w:divId w:val="169614819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4CD04AE">
                <v:rect id="_x0000_i1083" style="width:552.85pt;height:1.5pt" o:hralign="right" o:hrstd="t" o:hr="t" fillcolor="#a0a0a0" stroked="f"/>
              </w:pict>
            </w:r>
          </w:p>
        </w:tc>
      </w:tr>
      <w:tr w:rsidR="00000000" w14:paraId="63AC9504" w14:textId="77777777">
        <w:trPr>
          <w:divId w:val="1732072090"/>
        </w:trPr>
        <w:tc>
          <w:tcPr>
            <w:tcW w:w="5000" w:type="pct"/>
            <w:gridSpan w:val="2"/>
            <w:vAlign w:val="bottom"/>
            <w:hideMark/>
          </w:tcPr>
          <w:p w14:paraId="641062D6" w14:textId="77777777" w:rsidR="000B37B3" w:rsidRDefault="000B37B3">
            <w:pPr>
              <w:spacing w:line="180" w:lineRule="atLeast"/>
              <w:jc w:val="right"/>
              <w:divId w:val="169299725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8393BBC">
                <v:rect id="_x0000_i1084" style="width:552.85pt;height:1.5pt" o:hralign="right" o:hrstd="t" o:hr="t" fillcolor="#a0a0a0" stroked="f"/>
              </w:pict>
            </w:r>
          </w:p>
        </w:tc>
      </w:tr>
    </w:tbl>
    <w:p w14:paraId="6EDD9C28" w14:textId="77777777" w:rsidR="000B37B3" w:rsidRDefault="000B37B3">
      <w:pPr>
        <w:divId w:val="3814892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4E1FC95B" w14:textId="77777777">
        <w:trPr>
          <w:divId w:val="1732072090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CA557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[4]</w:t>
            </w:r>
          </w:p>
        </w:tc>
      </w:tr>
    </w:tbl>
    <w:p w14:paraId="347C7E3A" w14:textId="77777777" w:rsidR="000B37B3" w:rsidRDefault="000B37B3">
      <w:pPr>
        <w:divId w:val="1803422177"/>
      </w:pPr>
    </w:p>
    <w:p w14:paraId="27034C91" w14:textId="77777777" w:rsidR="000B37B3" w:rsidRDefault="000B37B3">
      <w:pPr>
        <w:spacing w:after="240"/>
        <w:divId w:val="183233218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16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law firm currently use a Local Area Network (LAN) linked to a Wide Area Network (WAN). 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Explain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advantages to the law firm of storing their data in the cloud.</w:t>
      </w:r>
    </w:p>
    <w:p w14:paraId="449D13D1" w14:textId="77777777" w:rsidR="000B37B3" w:rsidRDefault="000B37B3">
      <w:pPr>
        <w:spacing w:line="180" w:lineRule="atLeast"/>
        <w:jc w:val="right"/>
        <w:divId w:val="31734771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6B581CC">
          <v:rect id="_x0000_i1085" style="width:552.85pt;height:1.5pt" o:hralign="right" o:hrstd="t" o:hr="t" fillcolor="#a0a0a0" stroked="f"/>
        </w:pict>
      </w:r>
    </w:p>
    <w:p w14:paraId="590E1B28" w14:textId="77777777" w:rsidR="000B37B3" w:rsidRDefault="000B37B3">
      <w:pPr>
        <w:spacing w:line="180" w:lineRule="atLeast"/>
        <w:jc w:val="right"/>
        <w:divId w:val="66959900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C415B89">
          <v:rect id="_x0000_i1086" style="width:552.85pt;height:1.5pt" o:hralign="right" o:hrstd="t" o:hr="t" fillcolor="#a0a0a0" stroked="f"/>
        </w:pict>
      </w:r>
    </w:p>
    <w:p w14:paraId="0D34AC65" w14:textId="77777777" w:rsidR="000B37B3" w:rsidRDefault="000B37B3">
      <w:pPr>
        <w:spacing w:line="180" w:lineRule="atLeast"/>
        <w:jc w:val="right"/>
        <w:divId w:val="73400746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26143E0">
          <v:rect id="_x0000_i1087" style="width:552.85pt;height:1.5pt" o:hralign="right" o:hrstd="t" o:hr="t" fillcolor="#a0a0a0" stroked="f"/>
        </w:pict>
      </w:r>
    </w:p>
    <w:p w14:paraId="38C65085" w14:textId="77777777" w:rsidR="000B37B3" w:rsidRDefault="000B37B3">
      <w:pPr>
        <w:spacing w:line="180" w:lineRule="atLeast"/>
        <w:jc w:val="right"/>
        <w:divId w:val="95803202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875CF8E">
          <v:rect id="_x0000_i1088" style="width:552.85pt;height:1.5pt" o:hralign="right" o:hrstd="t" o:hr="t" fillcolor="#a0a0a0" stroked="f"/>
        </w:pict>
      </w:r>
    </w:p>
    <w:p w14:paraId="2B0BD024" w14:textId="77777777" w:rsidR="000B37B3" w:rsidRDefault="000B37B3">
      <w:pPr>
        <w:spacing w:line="180" w:lineRule="atLeast"/>
        <w:jc w:val="right"/>
        <w:divId w:val="79825685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AA832A2">
          <v:rect id="_x0000_i1089" style="width:552.85pt;height:1.5pt" o:hralign="right" o:hrstd="t" o:hr="t" fillcolor="#a0a0a0" stroked="f"/>
        </w:pict>
      </w:r>
    </w:p>
    <w:p w14:paraId="7F3CB60A" w14:textId="77777777" w:rsidR="000B37B3" w:rsidRDefault="000B37B3">
      <w:pPr>
        <w:spacing w:line="180" w:lineRule="atLeast"/>
        <w:jc w:val="right"/>
        <w:divId w:val="45640838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1AB4599">
          <v:rect id="_x0000_i1090" style="width:552.85pt;height:1.5pt" o:hralign="right" o:hrstd="t" o:hr="t" fillcolor="#a0a0a0" stroked="f"/>
        </w:pict>
      </w:r>
    </w:p>
    <w:p w14:paraId="572089FA" w14:textId="77777777" w:rsidR="000B37B3" w:rsidRDefault="000B37B3">
      <w:pPr>
        <w:spacing w:line="180" w:lineRule="atLeast"/>
        <w:jc w:val="right"/>
        <w:divId w:val="1805653954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[4]</w:t>
      </w:r>
    </w:p>
    <w:p w14:paraId="165A2ED7" w14:textId="77777777" w:rsidR="000B37B3" w:rsidRDefault="000B37B3">
      <w:pPr>
        <w:divId w:val="1908495129"/>
      </w:pPr>
    </w:p>
    <w:p w14:paraId="1CC39A9E" w14:textId="77777777" w:rsidR="000B37B3" w:rsidRDefault="000B37B3">
      <w:pPr>
        <w:divId w:val="83764779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17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Hope has a network in her house. The main devices are shown in the diagram.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drawing>
          <wp:inline distT="0" distB="0" distL="0" distR="0" wp14:anchorId="1299C2C5" wp14:editId="2FD1BE48">
            <wp:extent cx="4429125" cy="280035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network has one wireless access point in the kitchen that transmits data on the 5 GHz frequency.</w:t>
      </w:r>
    </w:p>
    <w:p w14:paraId="170F4ED5" w14:textId="77777777" w:rsidR="000B37B3" w:rsidRDefault="000B37B3">
      <w:pPr>
        <w:numPr>
          <w:ilvl w:val="0"/>
          <w:numId w:val="1"/>
        </w:numPr>
        <w:spacing w:before="100" w:beforeAutospacing="1" w:after="100" w:afterAutospacing="1"/>
        <w:divId w:val="83764779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When the laptop is in the kitchen, it has better network performance.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Explain why the laptop’s network performance is lower in the bedroom.</w:t>
      </w:r>
    </w:p>
    <w:p w14:paraId="414FF408" w14:textId="77777777" w:rsidR="000B37B3" w:rsidRDefault="000B37B3">
      <w:pPr>
        <w:spacing w:line="180" w:lineRule="atLeast"/>
        <w:jc w:val="right"/>
        <w:divId w:val="184859663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C7DAB46">
          <v:rect id="_x0000_i1092" style="width:552.85pt;height:1.5pt" o:hralign="right" o:hrstd="t" o:hr="t" fillcolor="#a0a0a0" stroked="f"/>
        </w:pict>
      </w:r>
    </w:p>
    <w:p w14:paraId="3351A8A7" w14:textId="77777777" w:rsidR="000B37B3" w:rsidRDefault="000B37B3">
      <w:pPr>
        <w:spacing w:line="180" w:lineRule="atLeast"/>
        <w:jc w:val="right"/>
        <w:divId w:val="95918918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pict w14:anchorId="1C204B1D">
          <v:rect id="_x0000_i1093" style="width:552.85pt;height:1.5pt" o:hralign="right" o:hrstd="t" o:hr="t" fillcolor="#a0a0a0" stroked="f"/>
        </w:pict>
      </w:r>
    </w:p>
    <w:p w14:paraId="5EBFEF06" w14:textId="77777777" w:rsidR="000B37B3" w:rsidRDefault="000B37B3">
      <w:pPr>
        <w:spacing w:line="180" w:lineRule="atLeast"/>
        <w:jc w:val="right"/>
        <w:divId w:val="150211692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DEE513B">
          <v:rect id="_x0000_i1094" style="width:552.85pt;height:1.5pt" o:hralign="right" o:hrstd="t" o:hr="t" fillcolor="#a0a0a0" stroked="f"/>
        </w:pict>
      </w:r>
    </w:p>
    <w:p w14:paraId="0441A9A7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1414011057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6616116E" w14:textId="77777777" w:rsidR="000B37B3" w:rsidRDefault="000B37B3">
      <w:pPr>
        <w:numPr>
          <w:ilvl w:val="0"/>
          <w:numId w:val="1"/>
        </w:numPr>
        <w:spacing w:before="100" w:beforeAutospacing="1" w:after="100" w:afterAutospacing="1"/>
        <w:divId w:val="83764779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State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ways Hope could improve the wireless network performance in the bedroom.</w:t>
      </w:r>
    </w:p>
    <w:p w14:paraId="77A797C7" w14:textId="77777777" w:rsidR="000B37B3" w:rsidRDefault="000B37B3">
      <w:pPr>
        <w:divId w:val="27802777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1"/>
        <w:gridCol w:w="221"/>
        <w:gridCol w:w="10615"/>
      </w:tblGrid>
      <w:tr w:rsidR="00000000" w14:paraId="4A51D608" w14:textId="77777777">
        <w:trPr>
          <w:divId w:val="837647795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69FEE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26A5E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8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176A33" w14:textId="77777777" w:rsidR="000B37B3" w:rsidRDefault="000B37B3">
            <w:pPr>
              <w:spacing w:line="180" w:lineRule="atLeast"/>
              <w:jc w:val="right"/>
              <w:divId w:val="158479833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5AAF1907">
                <v:rect id="_x0000_i1095" style="width:552.85pt;height:1.5pt" o:hralign="right" o:hrstd="t" o:hr="t" fillcolor="#a0a0a0" stroked="f"/>
              </w:pict>
            </w:r>
          </w:p>
        </w:tc>
      </w:tr>
      <w:tr w:rsidR="00000000" w14:paraId="481DAADF" w14:textId="77777777">
        <w:trPr>
          <w:divId w:val="837647795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CD0E4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68873" w14:textId="77777777" w:rsidR="000B37B3" w:rsidRDefault="000B37B3">
            <w:pPr>
              <w:spacing w:line="180" w:lineRule="atLeast"/>
              <w:jc w:val="right"/>
              <w:divId w:val="13118942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A5FFE28">
                <v:rect id="_x0000_i1096" style="width:552.85pt;height:1.5pt" o:hralign="right" o:hrstd="t" o:hr="t" fillcolor="#a0a0a0" stroked="f"/>
              </w:pict>
            </w:r>
          </w:p>
        </w:tc>
      </w:tr>
      <w:tr w:rsidR="00000000" w14:paraId="577AE1C4" w14:textId="77777777">
        <w:trPr>
          <w:divId w:val="837647795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11A09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C089C3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8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71C40C" w14:textId="77777777" w:rsidR="000B37B3" w:rsidRDefault="000B37B3">
            <w:pPr>
              <w:spacing w:line="180" w:lineRule="atLeast"/>
              <w:jc w:val="right"/>
              <w:divId w:val="1054499606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1FA60B7E">
                <v:rect id="_x0000_i1097" style="width:552.85pt;height:1.5pt" o:hralign="right" o:hrstd="t" o:hr="t" fillcolor="#a0a0a0" stroked="f"/>
              </w:pict>
            </w:r>
          </w:p>
        </w:tc>
      </w:tr>
      <w:tr w:rsidR="00000000" w14:paraId="0F2FFB14" w14:textId="77777777">
        <w:trPr>
          <w:divId w:val="837647795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33FB24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364CE1" w14:textId="77777777" w:rsidR="000B37B3" w:rsidRDefault="000B37B3">
            <w:pPr>
              <w:spacing w:line="180" w:lineRule="atLeast"/>
              <w:jc w:val="right"/>
              <w:divId w:val="1618021762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01394C6">
                <v:rect id="_x0000_i1098" style="width:552.85pt;height:1.5pt" o:hralign="right" o:hrstd="t" o:hr="t" fillcolor="#a0a0a0" stroked="f"/>
              </w:pict>
            </w:r>
          </w:p>
        </w:tc>
      </w:tr>
      <w:tr w:rsidR="00000000" w14:paraId="6457CFC5" w14:textId="77777777">
        <w:trPr>
          <w:divId w:val="837647795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FEF9A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[2]</w:t>
            </w:r>
          </w:p>
        </w:tc>
      </w:tr>
    </w:tbl>
    <w:p w14:paraId="17CA96D4" w14:textId="77777777" w:rsidR="000B37B3" w:rsidRDefault="000B37B3">
      <w:pPr>
        <w:divId w:val="601259075"/>
      </w:pPr>
    </w:p>
    <w:p w14:paraId="520909D2" w14:textId="77777777" w:rsidR="000B37B3" w:rsidRDefault="000B37B3">
      <w:pPr>
        <w:spacing w:after="240"/>
        <w:divId w:val="78881518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18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law firm currently use a Local Area Network (LAN) linked to a Wide Area Network (WAN). 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Explain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disadvantages to the law firm of storing their data in the cloud.</w:t>
      </w:r>
    </w:p>
    <w:p w14:paraId="3FCAB014" w14:textId="77777777" w:rsidR="000B37B3" w:rsidRDefault="000B37B3">
      <w:pPr>
        <w:spacing w:line="180" w:lineRule="atLeast"/>
        <w:jc w:val="right"/>
        <w:divId w:val="15395666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A3F4C04">
          <v:rect id="_x0000_i1099" style="width:552.85pt;height:1.5pt" o:hralign="right" o:hrstd="t" o:hr="t" fillcolor="#a0a0a0" stroked="f"/>
        </w:pict>
      </w:r>
    </w:p>
    <w:p w14:paraId="5DD1D398" w14:textId="77777777" w:rsidR="000B37B3" w:rsidRDefault="000B37B3">
      <w:pPr>
        <w:spacing w:line="180" w:lineRule="atLeast"/>
        <w:jc w:val="right"/>
        <w:divId w:val="204852821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954185B">
          <v:rect id="_x0000_i1100" style="width:552.85pt;height:1.5pt" o:hralign="right" o:hrstd="t" o:hr="t" fillcolor="#a0a0a0" stroked="f"/>
        </w:pict>
      </w:r>
    </w:p>
    <w:p w14:paraId="55AF5060" w14:textId="77777777" w:rsidR="000B37B3" w:rsidRDefault="000B37B3">
      <w:pPr>
        <w:spacing w:line="180" w:lineRule="atLeast"/>
        <w:jc w:val="right"/>
        <w:divId w:val="126002690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A375245">
          <v:rect id="_x0000_i1101" style="width:552.85pt;height:1.5pt" o:hralign="right" o:hrstd="t" o:hr="t" fillcolor="#a0a0a0" stroked="f"/>
        </w:pict>
      </w:r>
    </w:p>
    <w:p w14:paraId="41AB4AC4" w14:textId="77777777" w:rsidR="000B37B3" w:rsidRDefault="000B37B3">
      <w:pPr>
        <w:spacing w:line="180" w:lineRule="atLeast"/>
        <w:jc w:val="right"/>
        <w:divId w:val="6776857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75BFA9C">
          <v:rect id="_x0000_i1102" style="width:552.85pt;height:1.5pt" o:hralign="right" o:hrstd="t" o:hr="t" fillcolor="#a0a0a0" stroked="f"/>
        </w:pict>
      </w:r>
    </w:p>
    <w:p w14:paraId="63601D83" w14:textId="77777777" w:rsidR="000B37B3" w:rsidRDefault="000B37B3">
      <w:pPr>
        <w:spacing w:line="180" w:lineRule="atLeast"/>
        <w:jc w:val="right"/>
        <w:divId w:val="10866860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EA9E879">
          <v:rect id="_x0000_i1103" style="width:552.85pt;height:1.5pt" o:hralign="right" o:hrstd="t" o:hr="t" fillcolor="#a0a0a0" stroked="f"/>
        </w:pict>
      </w:r>
    </w:p>
    <w:p w14:paraId="79592266" w14:textId="77777777" w:rsidR="000B37B3" w:rsidRDefault="000B37B3">
      <w:pPr>
        <w:spacing w:line="180" w:lineRule="atLeast"/>
        <w:jc w:val="right"/>
        <w:divId w:val="10413940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7482D78">
          <v:rect id="_x0000_i1104" style="width:552.85pt;height:1.5pt" o:hralign="right" o:hrstd="t" o:hr="t" fillcolor="#a0a0a0" stroked="f"/>
        </w:pict>
      </w:r>
    </w:p>
    <w:p w14:paraId="6B898DE6" w14:textId="77777777" w:rsidR="000B37B3" w:rsidRDefault="000B37B3">
      <w:pPr>
        <w:spacing w:line="180" w:lineRule="atLeast"/>
        <w:jc w:val="right"/>
        <w:divId w:val="1639413669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[4]</w:t>
      </w:r>
    </w:p>
    <w:p w14:paraId="1715B1A9" w14:textId="77777777" w:rsidR="000B37B3" w:rsidRDefault="000B37B3">
      <w:pPr>
        <w:divId w:val="28343459"/>
      </w:pPr>
    </w:p>
    <w:p w14:paraId="364D52AC" w14:textId="77777777" w:rsidR="000B37B3" w:rsidRDefault="000B37B3">
      <w:pPr>
        <w:spacing w:after="240"/>
        <w:divId w:val="185279400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19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The owners of a large bakery have a Local Area Network (LAN) with a star topology. They order their supplies over the Internet. When data is transmitted from the bakery to the supplier, network protocols are used.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Style w:val="ifalone"/>
          <w:rFonts w:eastAsia="Times New Roman"/>
          <w:sz w:val="22"/>
          <w:szCs w:val="22"/>
        </w:rPr>
        <w:t>The owners of a large bakery have a Local Area Network (LAN) with a star topology.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Explain </w:t>
      </w:r>
      <w:r>
        <w:rPr>
          <w:rStyle w:val="Strong"/>
          <w:rFonts w:ascii="Arial" w:eastAsia="Times New Roman" w:hAnsi="Arial" w:cs="Arial"/>
          <w:sz w:val="22"/>
          <w:szCs w:val="22"/>
        </w:rPr>
        <w:t>four</w:t>
      </w:r>
      <w:r>
        <w:rPr>
          <w:rFonts w:ascii="Arial" w:eastAsia="Times New Roman" w:hAnsi="Arial" w:cs="Arial"/>
          <w:sz w:val="22"/>
          <w:szCs w:val="22"/>
        </w:rPr>
        <w:t xml:space="preserve"> reasons why the bakery may use a star network topology for their LAN.</w:t>
      </w:r>
    </w:p>
    <w:p w14:paraId="4F6965C1" w14:textId="77777777" w:rsidR="000B37B3" w:rsidRDefault="000B37B3">
      <w:pPr>
        <w:spacing w:line="180" w:lineRule="atLeast"/>
        <w:jc w:val="right"/>
        <w:divId w:val="103811865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7052153">
          <v:rect id="_x0000_i1105" style="width:552.85pt;height:1.5pt" o:hralign="right" o:hrstd="t" o:hr="t" fillcolor="#a0a0a0" stroked="f"/>
        </w:pict>
      </w:r>
    </w:p>
    <w:p w14:paraId="19716BB7" w14:textId="77777777" w:rsidR="000B37B3" w:rsidRDefault="000B37B3">
      <w:pPr>
        <w:spacing w:line="180" w:lineRule="atLeast"/>
        <w:jc w:val="right"/>
        <w:divId w:val="59548196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ADC20A1">
          <v:rect id="_x0000_i1106" style="width:552.85pt;height:1.5pt" o:hralign="right" o:hrstd="t" o:hr="t" fillcolor="#a0a0a0" stroked="f"/>
        </w:pict>
      </w:r>
    </w:p>
    <w:p w14:paraId="2F3E13B6" w14:textId="77777777" w:rsidR="000B37B3" w:rsidRDefault="000B37B3">
      <w:pPr>
        <w:spacing w:after="240"/>
        <w:divId w:val="1852794000"/>
        <w:rPr>
          <w:rFonts w:ascii="Arial" w:eastAsia="Times New Roman" w:hAnsi="Arial" w:cs="Arial"/>
          <w:sz w:val="22"/>
          <w:szCs w:val="22"/>
        </w:rPr>
      </w:pPr>
    </w:p>
    <w:p w14:paraId="7B870AD9" w14:textId="77777777" w:rsidR="000B37B3" w:rsidRDefault="000B37B3">
      <w:pPr>
        <w:spacing w:line="180" w:lineRule="atLeast"/>
        <w:jc w:val="right"/>
        <w:divId w:val="1240603519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[4]</w:t>
      </w:r>
    </w:p>
    <w:p w14:paraId="06B82FF4" w14:textId="77777777" w:rsidR="000B37B3" w:rsidRDefault="000B37B3">
      <w:pPr>
        <w:divId w:val="75176358"/>
      </w:pPr>
    </w:p>
    <w:p w14:paraId="631466B3" w14:textId="77777777" w:rsidR="000B37B3" w:rsidRDefault="000B37B3">
      <w:pPr>
        <w:spacing w:after="240"/>
        <w:divId w:val="188213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20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house has computers in each room and a central router. Every room allows both Ethernet and WiFi connections to the router.</w:t>
      </w:r>
    </w:p>
    <w:p w14:paraId="20B4D0AC" w14:textId="77777777" w:rsidR="000B37B3" w:rsidRDefault="000B37B3">
      <w:pPr>
        <w:numPr>
          <w:ilvl w:val="0"/>
          <w:numId w:val="2"/>
        </w:numPr>
        <w:spacing w:before="100" w:beforeAutospacing="1" w:after="100" w:afterAutospacing="1"/>
        <w:divId w:val="188213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Describe the purpose of the router in the house’s network.</w:t>
      </w:r>
    </w:p>
    <w:p w14:paraId="53B622B0" w14:textId="77777777" w:rsidR="000B37B3" w:rsidRDefault="000B37B3">
      <w:pPr>
        <w:spacing w:line="180" w:lineRule="atLeast"/>
        <w:jc w:val="right"/>
        <w:divId w:val="8835800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9DC9229">
          <v:rect id="_x0000_i1107" style="width:552.85pt;height:1.5pt" o:hralign="right" o:hrstd="t" o:hr="t" fillcolor="#a0a0a0" stroked="f"/>
        </w:pict>
      </w:r>
    </w:p>
    <w:p w14:paraId="0D5D895D" w14:textId="77777777" w:rsidR="000B37B3" w:rsidRDefault="000B37B3">
      <w:pPr>
        <w:spacing w:line="180" w:lineRule="atLeast"/>
        <w:jc w:val="right"/>
        <w:divId w:val="21050421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DE0084A">
          <v:rect id="_x0000_i1108" style="width:552.85pt;height:1.5pt" o:hralign="right" o:hrstd="t" o:hr="t" fillcolor="#a0a0a0" stroked="f"/>
        </w:pict>
      </w:r>
    </w:p>
    <w:p w14:paraId="586B7CF1" w14:textId="77777777" w:rsidR="000B37B3" w:rsidRDefault="000B37B3">
      <w:pPr>
        <w:spacing w:line="180" w:lineRule="atLeast"/>
        <w:jc w:val="right"/>
        <w:divId w:val="164003964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pict w14:anchorId="66AAA6BE">
          <v:rect id="_x0000_i1109" style="width:552.85pt;height:1.5pt" o:hralign="right" o:hrstd="t" o:hr="t" fillcolor="#a0a0a0" stroked="f"/>
        </w:pict>
      </w:r>
    </w:p>
    <w:p w14:paraId="2EA50052" w14:textId="77777777" w:rsidR="000B37B3" w:rsidRDefault="000B37B3">
      <w:pPr>
        <w:spacing w:before="100" w:beforeAutospacing="1" w:after="100" w:afterAutospacing="1" w:line="180" w:lineRule="atLeast"/>
        <w:ind w:left="720"/>
        <w:jc w:val="right"/>
        <w:divId w:val="260838436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0B0A0A4E" w14:textId="77777777" w:rsidR="000B37B3" w:rsidRDefault="000B37B3">
      <w:pPr>
        <w:numPr>
          <w:ilvl w:val="0"/>
          <w:numId w:val="2"/>
        </w:numPr>
        <w:spacing w:before="100" w:beforeAutospacing="1" w:after="100" w:afterAutospacing="1"/>
        <w:divId w:val="188213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Identify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additional items of network hardware, apart from cables and a router, that may be used within the house network.</w:t>
      </w:r>
    </w:p>
    <w:p w14:paraId="1B3A14E0" w14:textId="77777777" w:rsidR="000B37B3" w:rsidRDefault="000B37B3">
      <w:pPr>
        <w:spacing w:before="100" w:beforeAutospacing="1" w:after="100" w:afterAutospacing="1"/>
        <w:ind w:left="720"/>
        <w:divId w:val="200508659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Ind w:w="720" w:type="dxa"/>
        <w:tblLook w:val="04A0" w:firstRow="1" w:lastRow="0" w:firstColumn="1" w:lastColumn="0" w:noHBand="0" w:noVBand="1"/>
      </w:tblPr>
      <w:tblGrid>
        <w:gridCol w:w="525"/>
        <w:gridCol w:w="9979"/>
      </w:tblGrid>
      <w:tr w:rsidR="00000000" w14:paraId="5434D16B" w14:textId="77777777">
        <w:trPr>
          <w:divId w:val="18821364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F943E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6D137" w14:textId="77777777" w:rsidR="000B37B3" w:rsidRDefault="000B37B3">
            <w:pPr>
              <w:spacing w:line="180" w:lineRule="atLeast"/>
              <w:jc w:val="right"/>
              <w:divId w:val="163836639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3BCBB924">
                <v:rect id="_x0000_i1110" style="width:552.85pt;height:1.5pt" o:hralign="right" o:hrstd="t" o:hr="t" fillcolor="#a0a0a0" stroked="f"/>
              </w:pict>
            </w:r>
          </w:p>
        </w:tc>
      </w:tr>
      <w:tr w:rsidR="00000000" w14:paraId="6191789A" w14:textId="77777777">
        <w:trPr>
          <w:divId w:val="18821364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2D6AF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29EC3" w14:textId="77777777" w:rsidR="000B37B3" w:rsidRDefault="000B37B3">
            <w:pPr>
              <w:spacing w:line="180" w:lineRule="atLeast"/>
              <w:jc w:val="right"/>
              <w:divId w:val="1253398788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118A660F">
                <v:rect id="_x0000_i1111" style="width:552.85pt;height:1.5pt" o:hralign="right" o:hrstd="t" o:hr="t" fillcolor="#a0a0a0" stroked="f"/>
              </w:pict>
            </w:r>
          </w:p>
        </w:tc>
      </w:tr>
    </w:tbl>
    <w:p w14:paraId="24CC9D04" w14:textId="77777777" w:rsidR="000B37B3" w:rsidRDefault="000B37B3">
      <w:pPr>
        <w:spacing w:before="100" w:beforeAutospacing="1" w:after="100" w:afterAutospacing="1"/>
        <w:ind w:left="720"/>
        <w:divId w:val="71003785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Ind w:w="720" w:type="dxa"/>
        <w:tblLook w:val="04A0" w:firstRow="1" w:lastRow="0" w:firstColumn="1" w:lastColumn="0" w:noHBand="0" w:noVBand="1"/>
      </w:tblPr>
      <w:tblGrid>
        <w:gridCol w:w="10504"/>
      </w:tblGrid>
      <w:tr w:rsidR="00000000" w14:paraId="006A36CD" w14:textId="77777777">
        <w:trPr>
          <w:divId w:val="18821364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05999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[2</w:t>
            </w: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]</w:t>
            </w:r>
          </w:p>
        </w:tc>
      </w:tr>
    </w:tbl>
    <w:p w14:paraId="05C4FF63" w14:textId="77777777" w:rsidR="000B37B3" w:rsidRDefault="000B37B3">
      <w:pPr>
        <w:divId w:val="445392387"/>
      </w:pPr>
    </w:p>
    <w:p w14:paraId="7186332F" w14:textId="77777777" w:rsidR="000B37B3" w:rsidRDefault="000B37B3">
      <w:pPr>
        <w:divId w:val="95815104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21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library has a LAN (Local Area Network).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A LAN allows access by both wired and wireless devices.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Users have reported that the network sometimes runs very slowly.</w:t>
      </w:r>
    </w:p>
    <w:p w14:paraId="44667C95" w14:textId="77777777" w:rsidR="000B37B3" w:rsidRDefault="000B37B3">
      <w:pPr>
        <w:numPr>
          <w:ilvl w:val="0"/>
          <w:numId w:val="3"/>
        </w:numPr>
        <w:spacing w:before="100" w:beforeAutospacing="1" w:after="100" w:afterAutospacing="1"/>
        <w:divId w:val="95815104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Explain why the number of devices using the network at the same time can affect the performance of the network.</w:t>
      </w:r>
    </w:p>
    <w:p w14:paraId="2AC626F0" w14:textId="77777777" w:rsidR="000B37B3" w:rsidRDefault="000B37B3">
      <w:pPr>
        <w:spacing w:line="180" w:lineRule="atLeast"/>
        <w:jc w:val="right"/>
        <w:divId w:val="74430456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57A07F9">
          <v:rect id="_x0000_i1112" style="width:552.85pt;height:1.5pt" o:hralign="right" o:hrstd="t" o:hr="t" fillcolor="#a0a0a0" stroked="f"/>
        </w:pict>
      </w:r>
    </w:p>
    <w:p w14:paraId="0ED0919E" w14:textId="77777777" w:rsidR="000B37B3" w:rsidRDefault="000B37B3">
      <w:pPr>
        <w:spacing w:line="180" w:lineRule="atLeast"/>
        <w:jc w:val="right"/>
        <w:divId w:val="23686442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590899D">
          <v:rect id="_x0000_i1113" style="width:552.85pt;height:1.5pt" o:hralign="right" o:hrstd="t" o:hr="t" fillcolor="#a0a0a0" stroked="f"/>
        </w:pict>
      </w:r>
    </w:p>
    <w:p w14:paraId="726F185D" w14:textId="77777777" w:rsidR="000B37B3" w:rsidRDefault="000B37B3">
      <w:pPr>
        <w:spacing w:line="180" w:lineRule="atLeast"/>
        <w:jc w:val="right"/>
        <w:divId w:val="133661096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4FC21AF">
          <v:rect id="_x0000_i1114" style="width:552.85pt;height:1.5pt" o:hralign="right" o:hrstd="t" o:hr="t" fillcolor="#a0a0a0" stroked="f"/>
        </w:pict>
      </w:r>
    </w:p>
    <w:p w14:paraId="2B0689F1" w14:textId="77777777" w:rsidR="000B37B3" w:rsidRDefault="000B37B3">
      <w:pPr>
        <w:spacing w:line="180" w:lineRule="atLeast"/>
        <w:jc w:val="right"/>
        <w:divId w:val="109701663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7A4DB4A">
          <v:rect id="_x0000_i1115" style="width:552.85pt;height:1.5pt" o:hralign="right" o:hrstd="t" o:hr="t" fillcolor="#a0a0a0" stroked="f"/>
        </w:pict>
      </w:r>
    </w:p>
    <w:p w14:paraId="34E6BA98" w14:textId="77777777" w:rsidR="000B37B3" w:rsidRDefault="000B37B3">
      <w:pPr>
        <w:spacing w:line="180" w:lineRule="atLeast"/>
        <w:jc w:val="right"/>
        <w:divId w:val="30651883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A7D7FDF">
          <v:rect id="_x0000_i1116" style="width:552.85pt;height:1.5pt" o:hralign="right" o:hrstd="t" o:hr="t" fillcolor="#a0a0a0" stroked="f"/>
        </w:pict>
      </w:r>
    </w:p>
    <w:p w14:paraId="12911D1B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1079594574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64165E03" w14:textId="77777777" w:rsidR="000B37B3" w:rsidRDefault="000B37B3">
      <w:pPr>
        <w:numPr>
          <w:ilvl w:val="0"/>
          <w:numId w:val="3"/>
        </w:numPr>
        <w:spacing w:before="100" w:beforeAutospacing="1" w:after="100" w:afterAutospacing="1"/>
        <w:divId w:val="95815104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Identify </w:t>
      </w:r>
      <w:r>
        <w:rPr>
          <w:rStyle w:val="Strong"/>
          <w:rFonts w:ascii="Arial" w:eastAsia="Times New Roman" w:hAnsi="Arial" w:cs="Arial"/>
          <w:sz w:val="22"/>
          <w:szCs w:val="22"/>
        </w:rPr>
        <w:t>one</w:t>
      </w:r>
      <w:r>
        <w:rPr>
          <w:rFonts w:ascii="Arial" w:eastAsia="Times New Roman" w:hAnsi="Arial" w:cs="Arial"/>
          <w:sz w:val="22"/>
          <w:szCs w:val="22"/>
        </w:rPr>
        <w:t xml:space="preserve"> other factor that can affect the performance of the network.</w:t>
      </w:r>
    </w:p>
    <w:p w14:paraId="492184B0" w14:textId="77777777" w:rsidR="000B37B3" w:rsidRDefault="000B37B3">
      <w:pPr>
        <w:spacing w:line="180" w:lineRule="atLeast"/>
        <w:jc w:val="right"/>
        <w:divId w:val="151672633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B9F6D9E">
          <v:rect id="_x0000_i1117" style="width:552.85pt;height:1.5pt" o:hralign="right" o:hrstd="t" o:hr="t" fillcolor="#a0a0a0" stroked="f"/>
        </w:pict>
      </w:r>
    </w:p>
    <w:p w14:paraId="25EC277C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158085552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[1]</w:t>
      </w:r>
    </w:p>
    <w:p w14:paraId="6FB387D3" w14:textId="77777777" w:rsidR="000B37B3" w:rsidRDefault="000B37B3">
      <w:pPr>
        <w:divId w:val="1788967372"/>
      </w:pPr>
    </w:p>
    <w:p w14:paraId="556EAA4E" w14:textId="77777777" w:rsidR="000B37B3" w:rsidRDefault="000B37B3">
      <w:pPr>
        <w:divId w:val="105396304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22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law company currently use a Local Area Network (LAN) linked to a Wide Area Network (WAN).</w:t>
      </w:r>
      <w:r>
        <w:rPr>
          <w:rFonts w:ascii="Arial" w:eastAsia="Times New Roman" w:hAnsi="Arial" w:cs="Arial"/>
          <w:sz w:val="22"/>
          <w:szCs w:val="22"/>
        </w:rPr>
        <w:br/>
        <w:t>They want to upgrade their system to utilise cloud storage.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Explain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advantages to the law company of storing their data in the Cloud.</w:t>
      </w:r>
    </w:p>
    <w:p w14:paraId="11884788" w14:textId="77777777" w:rsidR="000B37B3" w:rsidRDefault="000B37B3">
      <w:pPr>
        <w:divId w:val="155261950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0294"/>
      </w:tblGrid>
      <w:tr w:rsidR="00000000" w14:paraId="41F573E8" w14:textId="77777777">
        <w:trPr>
          <w:divId w:val="1053963043"/>
        </w:trPr>
        <w:tc>
          <w:tcPr>
            <w:tcW w:w="100" w:type="pct"/>
            <w:hideMark/>
          </w:tcPr>
          <w:p w14:paraId="342CF40A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900" w:type="pct"/>
            <w:vAlign w:val="bottom"/>
            <w:hideMark/>
          </w:tcPr>
          <w:p w14:paraId="3B9AEFFC" w14:textId="77777777" w:rsidR="000B37B3" w:rsidRDefault="000B37B3">
            <w:pPr>
              <w:spacing w:line="180" w:lineRule="atLeast"/>
              <w:jc w:val="right"/>
              <w:divId w:val="26839391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5E3D3DE8">
                <v:rect id="_x0000_i1118" style="width:552.85pt;height:1.5pt" o:hralign="right" o:hrstd="t" o:hr="t" fillcolor="#a0a0a0" stroked="f"/>
              </w:pict>
            </w:r>
          </w:p>
        </w:tc>
      </w:tr>
      <w:tr w:rsidR="00000000" w14:paraId="5B4D5277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006C7190" w14:textId="77777777" w:rsidR="000B37B3" w:rsidRDefault="000B37B3">
            <w:pPr>
              <w:spacing w:line="180" w:lineRule="atLeast"/>
              <w:jc w:val="right"/>
              <w:divId w:val="517041018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6E7CE2B1">
                <v:rect id="_x0000_i1119" style="width:552.85pt;height:1.5pt" o:hralign="right" o:hrstd="t" o:hr="t" fillcolor="#a0a0a0" stroked="f"/>
              </w:pict>
            </w:r>
          </w:p>
        </w:tc>
      </w:tr>
      <w:tr w:rsidR="00000000" w14:paraId="77547A53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40617F11" w14:textId="77777777" w:rsidR="000B37B3" w:rsidRDefault="000B37B3">
            <w:pPr>
              <w:spacing w:line="180" w:lineRule="atLeast"/>
              <w:jc w:val="right"/>
              <w:divId w:val="1411732858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8119257">
                <v:rect id="_x0000_i1120" style="width:552.85pt;height:1.5pt" o:hralign="right" o:hrstd="t" o:hr="t" fillcolor="#a0a0a0" stroked="f"/>
              </w:pict>
            </w:r>
          </w:p>
        </w:tc>
      </w:tr>
      <w:tr w:rsidR="00000000" w14:paraId="506F0298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7EE5C978" w14:textId="77777777" w:rsidR="000B37B3" w:rsidRDefault="000B37B3">
            <w:pPr>
              <w:spacing w:line="180" w:lineRule="atLeast"/>
              <w:jc w:val="right"/>
              <w:divId w:val="1002465451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pict w14:anchorId="6527FF20">
                <v:rect id="_x0000_i1121" style="width:552.85pt;height:1.5pt" o:hralign="right" o:hrstd="t" o:hr="t" fillcolor="#a0a0a0" stroked="f"/>
              </w:pict>
            </w:r>
          </w:p>
        </w:tc>
      </w:tr>
      <w:tr w:rsidR="00000000" w14:paraId="16898E58" w14:textId="77777777">
        <w:trPr>
          <w:divId w:val="1053963043"/>
        </w:trPr>
        <w:tc>
          <w:tcPr>
            <w:tcW w:w="100" w:type="pct"/>
            <w:hideMark/>
          </w:tcPr>
          <w:p w14:paraId="4DC360C0" w14:textId="77777777" w:rsidR="000B37B3" w:rsidRDefault="000B37B3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4900" w:type="pct"/>
            <w:vAlign w:val="bottom"/>
            <w:hideMark/>
          </w:tcPr>
          <w:p w14:paraId="5B63964A" w14:textId="77777777" w:rsidR="000B37B3" w:rsidRDefault="000B37B3">
            <w:pPr>
              <w:spacing w:line="180" w:lineRule="atLeast"/>
              <w:jc w:val="right"/>
              <w:divId w:val="2130316351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A736191">
                <v:rect id="_x0000_i1122" style="width:552.85pt;height:1.5pt" o:hralign="right" o:hrstd="t" o:hr="t" fillcolor="#a0a0a0" stroked="f"/>
              </w:pict>
            </w:r>
          </w:p>
        </w:tc>
      </w:tr>
      <w:tr w:rsidR="00000000" w14:paraId="7F949EFC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36268A4E" w14:textId="77777777" w:rsidR="000B37B3" w:rsidRDefault="000B37B3">
            <w:pPr>
              <w:spacing w:line="180" w:lineRule="atLeast"/>
              <w:jc w:val="right"/>
              <w:divId w:val="164747403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772C394">
                <v:rect id="_x0000_i1123" style="width:552.85pt;height:1.5pt" o:hralign="right" o:hrstd="t" o:hr="t" fillcolor="#a0a0a0" stroked="f"/>
              </w:pict>
            </w:r>
          </w:p>
        </w:tc>
      </w:tr>
      <w:tr w:rsidR="00000000" w14:paraId="4AD72899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03A422C9" w14:textId="77777777" w:rsidR="000B37B3" w:rsidRDefault="000B37B3">
            <w:pPr>
              <w:spacing w:line="180" w:lineRule="atLeast"/>
              <w:jc w:val="right"/>
              <w:divId w:val="626085346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18C5DEAF">
                <v:rect id="_x0000_i1124" style="width:552.85pt;height:1.5pt" o:hralign="right" o:hrstd="t" o:hr="t" fillcolor="#a0a0a0" stroked="f"/>
              </w:pict>
            </w:r>
          </w:p>
        </w:tc>
      </w:tr>
      <w:tr w:rsidR="00000000" w14:paraId="3C13BD46" w14:textId="77777777">
        <w:trPr>
          <w:divId w:val="1053963043"/>
        </w:trPr>
        <w:tc>
          <w:tcPr>
            <w:tcW w:w="5000" w:type="pct"/>
            <w:gridSpan w:val="2"/>
            <w:vAlign w:val="bottom"/>
            <w:hideMark/>
          </w:tcPr>
          <w:p w14:paraId="3B3D5C89" w14:textId="77777777" w:rsidR="000B37B3" w:rsidRDefault="000B37B3">
            <w:pPr>
              <w:spacing w:line="180" w:lineRule="atLeast"/>
              <w:jc w:val="right"/>
              <w:divId w:val="1757482496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79FC91D9">
                <v:rect id="_x0000_i1125" style="width:552.85pt;height:1.5pt" o:hralign="right" o:hrstd="t" o:hr="t" fillcolor="#a0a0a0" stroked="f"/>
              </w:pict>
            </w:r>
          </w:p>
        </w:tc>
      </w:tr>
    </w:tbl>
    <w:p w14:paraId="5C510789" w14:textId="77777777" w:rsidR="000B37B3" w:rsidRDefault="000B37B3">
      <w:pPr>
        <w:divId w:val="21523826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73C9D371" w14:textId="77777777">
        <w:trPr>
          <w:divId w:val="1053963043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AFC32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[4]</w:t>
            </w:r>
          </w:p>
        </w:tc>
      </w:tr>
    </w:tbl>
    <w:p w14:paraId="20C1889E" w14:textId="77777777" w:rsidR="000B37B3" w:rsidRDefault="000B37B3">
      <w:pPr>
        <w:divId w:val="1812819787"/>
      </w:pPr>
    </w:p>
    <w:p w14:paraId="3BA2E4E6" w14:textId="77777777" w:rsidR="000B37B3" w:rsidRDefault="000B37B3">
      <w:pPr>
        <w:divId w:val="175882060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23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An office has a LAN (Local Area Network). The office has four employees who each have a laptop. The office also has one server and one networked printer.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office introduces a WAP (Wireless Access Point) to allow network access to wireless devices.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office manager has noticed that the performance of the network has recently decreased.</w:t>
      </w:r>
    </w:p>
    <w:p w14:paraId="73341AAD" w14:textId="77777777" w:rsidR="000B37B3" w:rsidRDefault="000B37B3">
      <w:pPr>
        <w:numPr>
          <w:ilvl w:val="0"/>
          <w:numId w:val="4"/>
        </w:numPr>
        <w:spacing w:before="100" w:beforeAutospacing="1" w:after="100" w:afterAutospacing="1"/>
        <w:divId w:val="175882060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Describe how introducing wireless access could have slowed down the network.</w:t>
      </w:r>
    </w:p>
    <w:p w14:paraId="30F057DC" w14:textId="77777777" w:rsidR="000B37B3" w:rsidRDefault="000B37B3">
      <w:pPr>
        <w:spacing w:line="180" w:lineRule="atLeast"/>
        <w:jc w:val="right"/>
        <w:divId w:val="141755523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9742D76">
          <v:rect id="_x0000_i1126" style="width:552.85pt;height:1.5pt" o:hralign="right" o:hrstd="t" o:hr="t" fillcolor="#a0a0a0" stroked="f"/>
        </w:pict>
      </w:r>
    </w:p>
    <w:p w14:paraId="0F6753E3" w14:textId="77777777" w:rsidR="000B37B3" w:rsidRDefault="000B37B3">
      <w:pPr>
        <w:spacing w:line="180" w:lineRule="atLeast"/>
        <w:jc w:val="right"/>
        <w:divId w:val="191758923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900FCFB">
          <v:rect id="_x0000_i1127" style="width:552.85pt;height:1.5pt" o:hralign="right" o:hrstd="t" o:hr="t" fillcolor="#a0a0a0" stroked="f"/>
        </w:pict>
      </w:r>
    </w:p>
    <w:p w14:paraId="0A09F174" w14:textId="77777777" w:rsidR="000B37B3" w:rsidRDefault="000B37B3">
      <w:pPr>
        <w:spacing w:line="180" w:lineRule="atLeast"/>
        <w:jc w:val="right"/>
        <w:divId w:val="146874641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5F5FF5A">
          <v:rect id="_x0000_i1128" style="width:552.85pt;height:1.5pt" o:hralign="right" o:hrstd="t" o:hr="t" fillcolor="#a0a0a0" stroked="f"/>
        </w:pict>
      </w:r>
    </w:p>
    <w:p w14:paraId="3A809548" w14:textId="77777777" w:rsidR="000B37B3" w:rsidRDefault="000B37B3">
      <w:pPr>
        <w:spacing w:line="180" w:lineRule="atLeast"/>
        <w:jc w:val="right"/>
        <w:divId w:val="112446694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951F530">
          <v:rect id="_x0000_i1129" style="width:552.85pt;height:1.5pt" o:hralign="right" o:hrstd="t" o:hr="t" fillcolor="#a0a0a0" stroked="f"/>
        </w:pict>
      </w:r>
    </w:p>
    <w:p w14:paraId="71EBB016" w14:textId="77777777" w:rsidR="000B37B3" w:rsidRDefault="000B37B3">
      <w:pPr>
        <w:spacing w:line="180" w:lineRule="atLeast"/>
        <w:jc w:val="right"/>
        <w:divId w:val="32960604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83815F2">
          <v:rect id="_x0000_i1130" style="width:552.85pt;height:1.5pt" o:hralign="right" o:hrstd="t" o:hr="t" fillcolor="#a0a0a0" stroked="f"/>
        </w:pict>
      </w:r>
    </w:p>
    <w:p w14:paraId="79CF4063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460924107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1EE614AC" w14:textId="77777777" w:rsidR="000B37B3" w:rsidRDefault="000B37B3">
      <w:pPr>
        <w:numPr>
          <w:ilvl w:val="0"/>
          <w:numId w:val="4"/>
        </w:numPr>
        <w:spacing w:before="100" w:beforeAutospacing="1" w:after="100" w:afterAutospacing="1"/>
        <w:divId w:val="175882060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Identify </w:t>
      </w:r>
      <w:r>
        <w:rPr>
          <w:rStyle w:val="Strong"/>
          <w:rFonts w:ascii="Arial" w:eastAsia="Times New Roman" w:hAnsi="Arial" w:cs="Arial"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other factors that can affect the performance of a network.</w:t>
      </w:r>
    </w:p>
    <w:p w14:paraId="7BB3C3F3" w14:textId="77777777" w:rsidR="000B37B3" w:rsidRDefault="000B37B3">
      <w:pPr>
        <w:divId w:val="175362300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0615"/>
      </w:tblGrid>
      <w:tr w:rsidR="00000000" w14:paraId="3CF7351D" w14:textId="77777777">
        <w:trPr>
          <w:divId w:val="1758820600"/>
        </w:trPr>
        <w:tc>
          <w:tcPr>
            <w:tcW w:w="200" w:type="pct"/>
            <w:vAlign w:val="center"/>
            <w:hideMark/>
          </w:tcPr>
          <w:p w14:paraId="3A714DB2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800" w:type="pct"/>
            <w:vAlign w:val="center"/>
            <w:hideMark/>
          </w:tcPr>
          <w:p w14:paraId="27BE686D" w14:textId="77777777" w:rsidR="000B37B3" w:rsidRDefault="000B37B3">
            <w:pPr>
              <w:spacing w:before="15" w:after="15"/>
              <w:ind w:left="15" w:right="15"/>
              <w:jc w:val="center"/>
              <w:divId w:val="426467576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4750" w:type="pct"/>
              <w:jc w:val="center"/>
              <w:tblLook w:val="04A0" w:firstRow="1" w:lastRow="0" w:firstColumn="1" w:lastColumn="0" w:noHBand="0" w:noVBand="1"/>
            </w:tblPr>
            <w:tblGrid>
              <w:gridCol w:w="202"/>
              <w:gridCol w:w="9882"/>
            </w:tblGrid>
            <w:tr w:rsidR="00000000" w14:paraId="1C0502AC" w14:textId="77777777">
              <w:trPr>
                <w:jc w:val="center"/>
              </w:trPr>
              <w:tc>
                <w:tcPr>
                  <w:tcW w:w="1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EB8F15E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9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8107FD6" w14:textId="77777777" w:rsidR="000B37B3" w:rsidRDefault="000B37B3">
                  <w:pPr>
                    <w:spacing w:line="180" w:lineRule="atLeast"/>
                    <w:jc w:val="right"/>
                    <w:divId w:val="786433229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AAEA0C8">
                      <v:rect id="_x0000_i1131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5E003C3F" w14:textId="77777777">
              <w:trPr>
                <w:jc w:val="center"/>
              </w:trPr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744305E" w14:textId="77777777" w:rsidR="000B37B3" w:rsidRDefault="000B37B3">
                  <w:pPr>
                    <w:spacing w:line="180" w:lineRule="atLeast"/>
                    <w:jc w:val="right"/>
                    <w:divId w:val="789327216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485AF784">
                      <v:rect id="_x0000_i1132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4B8252D2" w14:textId="77777777">
              <w:trPr>
                <w:jc w:val="center"/>
              </w:trPr>
              <w:tc>
                <w:tcPr>
                  <w:tcW w:w="1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A141C45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9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08D65AD" w14:textId="77777777" w:rsidR="000B37B3" w:rsidRDefault="000B37B3">
                  <w:pPr>
                    <w:spacing w:line="180" w:lineRule="atLeast"/>
                    <w:jc w:val="right"/>
                    <w:divId w:val="957031712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4D65B24">
                      <v:rect id="_x0000_i1133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3E9DFF52" w14:textId="77777777">
              <w:trPr>
                <w:jc w:val="center"/>
              </w:trPr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1B02C3D" w14:textId="77777777" w:rsidR="000B37B3" w:rsidRDefault="000B37B3">
                  <w:pPr>
                    <w:spacing w:line="180" w:lineRule="atLeast"/>
                    <w:jc w:val="right"/>
                    <w:divId w:val="1172598171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0E736C44">
                      <v:rect id="_x0000_i1134" style="width:552.85pt;height:1.5pt" o:hralign="right" o:hrstd="t" o:hr="t" fillcolor="#a0a0a0" stroked="f"/>
                    </w:pict>
                  </w:r>
                </w:p>
              </w:tc>
            </w:tr>
          </w:tbl>
          <w:p w14:paraId="4E58BA7D" w14:textId="77777777" w:rsidR="000B37B3" w:rsidRDefault="000B37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2BD5BFE" w14:textId="77777777" w:rsidR="000B37B3" w:rsidRDefault="000B37B3">
      <w:pPr>
        <w:divId w:val="1758820600"/>
        <w:rPr>
          <w:rFonts w:ascii="Arial" w:eastAsia="Times New Roman" w:hAnsi="Arial" w:cs="Arial"/>
          <w:sz w:val="22"/>
          <w:szCs w:val="22"/>
        </w:rPr>
      </w:pPr>
    </w:p>
    <w:p w14:paraId="657F23E5" w14:textId="77777777" w:rsidR="000B37B3" w:rsidRDefault="000B37B3">
      <w:pPr>
        <w:jc w:val="right"/>
        <w:divId w:val="1841777832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5990F583" w14:textId="77777777" w:rsidR="000B37B3" w:rsidRDefault="000B37B3">
      <w:pPr>
        <w:divId w:val="1492910237"/>
      </w:pPr>
    </w:p>
    <w:p w14:paraId="29277CF5" w14:textId="77777777" w:rsidR="000B37B3" w:rsidRDefault="000B37B3">
      <w:pPr>
        <w:spacing w:after="240"/>
        <w:divId w:val="108372461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24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 </w:t>
      </w:r>
      <w:r>
        <w:rPr>
          <w:rFonts w:ascii="Arial" w:eastAsia="Times New Roman" w:hAnsi="Arial" w:cs="Arial"/>
          <w:sz w:val="22"/>
          <w:szCs w:val="22"/>
        </w:rPr>
        <w:t>company, OCR Supermarkets, has supermarket stores throughout the country. The computers for each store connect to the central office using a Wide Area Network (WAN).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OCR Supermarkets use a client-server network to connect the checkout computers to the store's server.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Describe </w:t>
      </w:r>
      <w:r>
        <w:rPr>
          <w:rFonts w:ascii="Arial" w:eastAsia="Times New Roman" w:hAnsi="Arial" w:cs="Arial"/>
          <w:b/>
          <w:bCs/>
          <w:sz w:val="22"/>
          <w:szCs w:val="22"/>
        </w:rPr>
        <w:t>two</w:t>
      </w:r>
      <w:r>
        <w:rPr>
          <w:rFonts w:ascii="Arial" w:eastAsia="Times New Roman" w:hAnsi="Arial" w:cs="Arial"/>
          <w:sz w:val="22"/>
          <w:szCs w:val="22"/>
        </w:rPr>
        <w:t xml:space="preserve"> benefits to OCR Supermarkets of using a client-server network instead of a peer-to-peer network.</w:t>
      </w:r>
    </w:p>
    <w:p w14:paraId="6AF178BA" w14:textId="77777777" w:rsidR="000B37B3" w:rsidRDefault="000B37B3">
      <w:pPr>
        <w:divId w:val="122640774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5"/>
        <w:gridCol w:w="10062"/>
      </w:tblGrid>
      <w:tr w:rsidR="00000000" w14:paraId="5FC70A15" w14:textId="77777777">
        <w:trPr>
          <w:divId w:val="1083724618"/>
        </w:trPr>
        <w:tc>
          <w:tcPr>
            <w:tcW w:w="4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B15A7A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Benefit 1: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8CB2B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1DAC32F" w14:textId="77777777" w:rsidR="000B37B3" w:rsidRDefault="000B37B3">
      <w:pPr>
        <w:divId w:val="1083724618"/>
        <w:rPr>
          <w:rFonts w:ascii="Arial" w:eastAsia="Times New Roman" w:hAnsi="Arial" w:cs="Arial"/>
          <w:sz w:val="22"/>
          <w:szCs w:val="22"/>
        </w:rPr>
      </w:pPr>
    </w:p>
    <w:p w14:paraId="707ED011" w14:textId="77777777" w:rsidR="000B37B3" w:rsidRDefault="000B37B3">
      <w:pPr>
        <w:spacing w:line="180" w:lineRule="atLeast"/>
        <w:jc w:val="right"/>
        <w:divId w:val="53353979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pict w14:anchorId="7D0D2DAA">
          <v:rect id="_x0000_i1135" style="width:552.85pt;height:1.5pt" o:hralign="right" o:hrstd="t" o:hr="t" fillcolor="#a0a0a0" stroked="f"/>
        </w:pict>
      </w:r>
    </w:p>
    <w:p w14:paraId="4C010EE4" w14:textId="77777777" w:rsidR="000B37B3" w:rsidRDefault="000B37B3">
      <w:pPr>
        <w:spacing w:line="180" w:lineRule="atLeast"/>
        <w:jc w:val="right"/>
        <w:divId w:val="3264484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D9DBF1A">
          <v:rect id="_x0000_i1136" style="width:552.85pt;height:1.5pt" o:hralign="right" o:hrstd="t" o:hr="t" fillcolor="#a0a0a0" stroked="f"/>
        </w:pict>
      </w:r>
    </w:p>
    <w:p w14:paraId="5FA51E43" w14:textId="77777777" w:rsidR="000B37B3" w:rsidRDefault="000B37B3">
      <w:pPr>
        <w:divId w:val="1083724618"/>
        <w:rPr>
          <w:rFonts w:ascii="Arial" w:eastAsia="Times New Roman" w:hAnsi="Arial" w:cs="Arial"/>
          <w:sz w:val="22"/>
          <w:szCs w:val="22"/>
        </w:rPr>
      </w:pPr>
    </w:p>
    <w:p w14:paraId="5C86DD95" w14:textId="77777777" w:rsidR="000B37B3" w:rsidRDefault="000B37B3">
      <w:pPr>
        <w:divId w:val="101811586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5"/>
        <w:gridCol w:w="10062"/>
      </w:tblGrid>
      <w:tr w:rsidR="00000000" w14:paraId="14E24305" w14:textId="77777777">
        <w:trPr>
          <w:divId w:val="1083724618"/>
        </w:trPr>
        <w:tc>
          <w:tcPr>
            <w:tcW w:w="4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F96E3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Benefit 2: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C62AC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4731C4D3" w14:textId="77777777" w:rsidR="000B37B3" w:rsidRDefault="000B37B3">
      <w:pPr>
        <w:divId w:val="1083724618"/>
        <w:rPr>
          <w:rFonts w:ascii="Arial" w:eastAsia="Times New Roman" w:hAnsi="Arial" w:cs="Arial"/>
          <w:sz w:val="22"/>
          <w:szCs w:val="22"/>
        </w:rPr>
      </w:pPr>
    </w:p>
    <w:p w14:paraId="5B589A5B" w14:textId="77777777" w:rsidR="000B37B3" w:rsidRDefault="000B37B3">
      <w:pPr>
        <w:spacing w:line="180" w:lineRule="atLeast"/>
        <w:jc w:val="right"/>
        <w:divId w:val="15565160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7B93B76">
          <v:rect id="_x0000_i1137" style="width:552.85pt;height:1.5pt" o:hralign="right" o:hrstd="t" o:hr="t" fillcolor="#a0a0a0" stroked="f"/>
        </w:pict>
      </w:r>
    </w:p>
    <w:p w14:paraId="71268EBD" w14:textId="77777777" w:rsidR="000B37B3" w:rsidRDefault="000B37B3">
      <w:pPr>
        <w:spacing w:line="180" w:lineRule="atLeast"/>
        <w:jc w:val="right"/>
        <w:divId w:val="39593331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82AF0D1">
          <v:rect id="_x0000_i1138" style="width:552.85pt;height:1.5pt" o:hralign="right" o:hrstd="t" o:hr="t" fillcolor="#a0a0a0" stroked="f"/>
        </w:pict>
      </w:r>
    </w:p>
    <w:p w14:paraId="6F3EE843" w14:textId="77777777" w:rsidR="000B37B3" w:rsidRDefault="000B37B3">
      <w:pPr>
        <w:spacing w:line="180" w:lineRule="atLeast"/>
        <w:jc w:val="right"/>
        <w:divId w:val="1001545129"/>
        <w:rPr>
          <w:b/>
          <w:bCs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[4]</w:t>
      </w:r>
    </w:p>
    <w:p w14:paraId="5B613911" w14:textId="77777777" w:rsidR="000B37B3" w:rsidRDefault="000B37B3">
      <w:pPr>
        <w:divId w:val="1455559144"/>
      </w:pPr>
    </w:p>
    <w:p w14:paraId="3BD71C37" w14:textId="77777777" w:rsidR="000B37B3" w:rsidRDefault="000B37B3">
      <w:pPr>
        <w:divId w:val="21219461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25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An office has a LAN (Local Area Network). The office has four employees who each have a laptop. The office also has one server and one networked printer.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office is set up as a star network with a switch at the centre. All devices are connected to the network using cables.</w:t>
      </w:r>
    </w:p>
    <w:p w14:paraId="4662380E" w14:textId="77777777" w:rsidR="000B37B3" w:rsidRDefault="000B37B3">
      <w:pPr>
        <w:numPr>
          <w:ilvl w:val="0"/>
          <w:numId w:val="5"/>
        </w:numPr>
        <w:spacing w:before="100" w:beforeAutospacing="1" w:after="240"/>
        <w:divId w:val="21219461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Draw the devices and connections in the office star network. All devices must be clearly labelled.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</w:p>
    <w:p w14:paraId="410D5544" w14:textId="77777777" w:rsidR="000B37B3" w:rsidRDefault="000B37B3">
      <w:pPr>
        <w:spacing w:before="100" w:beforeAutospacing="1" w:after="100" w:afterAutospacing="1"/>
        <w:ind w:left="720"/>
        <w:jc w:val="right"/>
        <w:divId w:val="1511798633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378CE5EC" w14:textId="77777777" w:rsidR="000B37B3" w:rsidRDefault="000B37B3">
      <w:pPr>
        <w:numPr>
          <w:ilvl w:val="0"/>
          <w:numId w:val="5"/>
        </w:numPr>
        <w:spacing w:before="100" w:beforeAutospacing="1" w:after="100" w:afterAutospacing="1"/>
        <w:divId w:val="21219461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Describe </w:t>
      </w:r>
      <w:r>
        <w:rPr>
          <w:rFonts w:ascii="Arial" w:eastAsia="Times New Roman" w:hAnsi="Arial" w:cs="Arial"/>
          <w:sz w:val="22"/>
          <w:szCs w:val="22"/>
        </w:rPr>
        <w:t>the role of the switch in the office network.</w:t>
      </w:r>
    </w:p>
    <w:p w14:paraId="335D6EDE" w14:textId="77777777" w:rsidR="000B37B3" w:rsidRDefault="000B37B3">
      <w:pPr>
        <w:spacing w:line="180" w:lineRule="atLeast"/>
        <w:jc w:val="right"/>
        <w:divId w:val="43109612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2653852">
          <v:rect id="_x0000_i1139" style="width:552.85pt;height:1.5pt" o:hralign="right" o:hrstd="t" o:hr="t" fillcolor="#a0a0a0" stroked="f"/>
        </w:pict>
      </w:r>
    </w:p>
    <w:p w14:paraId="22731637" w14:textId="77777777" w:rsidR="000B37B3" w:rsidRDefault="000B37B3">
      <w:pPr>
        <w:spacing w:line="180" w:lineRule="atLeast"/>
        <w:jc w:val="right"/>
        <w:divId w:val="117506932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02E9D0C">
          <v:rect id="_x0000_i1140" style="width:552.85pt;height:1.5pt" o:hralign="right" o:hrstd="t" o:hr="t" fillcolor="#a0a0a0" stroked="f"/>
        </w:pict>
      </w:r>
    </w:p>
    <w:p w14:paraId="3427EE1C" w14:textId="77777777" w:rsidR="000B37B3" w:rsidRDefault="000B37B3">
      <w:pPr>
        <w:spacing w:line="180" w:lineRule="atLeast"/>
        <w:jc w:val="right"/>
        <w:divId w:val="87504355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74BA78F">
          <v:rect id="_x0000_i1141" style="width:552.85pt;height:1.5pt" o:hralign="right" o:hrstd="t" o:hr="t" fillcolor="#a0a0a0" stroked="f"/>
        </w:pict>
      </w:r>
    </w:p>
    <w:p w14:paraId="7AE66F80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898710479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[2]</w:t>
      </w:r>
    </w:p>
    <w:p w14:paraId="75507EB4" w14:textId="77777777" w:rsidR="000B37B3" w:rsidRDefault="000B37B3">
      <w:pPr>
        <w:divId w:val="1079450462"/>
      </w:pPr>
    </w:p>
    <w:p w14:paraId="2C19AD50" w14:textId="77777777" w:rsidR="000B37B3" w:rsidRDefault="000B37B3">
      <w:pPr>
        <w:divId w:val="165544737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26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The IP address 192.149.119.226 is linked to the website with a URL of https:/www.ocr.org.uk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When https:/www.ocr.org.uk is entered into a browser, the website homepage is loaded.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Describe the relationship between the website URL (https:/www.ocr.org.uk), the IP address and the webserver.</w:t>
      </w:r>
    </w:p>
    <w:p w14:paraId="701A9B85" w14:textId="77777777" w:rsidR="000B37B3" w:rsidRDefault="000B37B3">
      <w:pPr>
        <w:spacing w:line="180" w:lineRule="atLeast"/>
        <w:jc w:val="right"/>
        <w:divId w:val="1088148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C67D663">
          <v:rect id="_x0000_i1142" style="width:552.85pt;height:1.5pt" o:hralign="right" o:hrstd="t" o:hr="t" fillcolor="#a0a0a0" stroked="f"/>
        </w:pict>
      </w:r>
    </w:p>
    <w:p w14:paraId="47CD25C4" w14:textId="77777777" w:rsidR="000B37B3" w:rsidRDefault="000B37B3">
      <w:pPr>
        <w:spacing w:line="180" w:lineRule="atLeast"/>
        <w:jc w:val="right"/>
        <w:divId w:val="103273359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6989212">
          <v:rect id="_x0000_i1143" style="width:552.85pt;height:1.5pt" o:hralign="right" o:hrstd="t" o:hr="t" fillcolor="#a0a0a0" stroked="f"/>
        </w:pict>
      </w:r>
    </w:p>
    <w:p w14:paraId="242EB223" w14:textId="77777777" w:rsidR="000B37B3" w:rsidRDefault="000B37B3">
      <w:pPr>
        <w:spacing w:line="180" w:lineRule="atLeast"/>
        <w:jc w:val="right"/>
        <w:divId w:val="78867164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pict w14:anchorId="16288AFE">
          <v:rect id="_x0000_i1144" style="width:552.85pt;height:1.5pt" o:hralign="right" o:hrstd="t" o:hr="t" fillcolor="#a0a0a0" stroked="f"/>
        </w:pict>
      </w:r>
    </w:p>
    <w:p w14:paraId="2E74ABB4" w14:textId="77777777" w:rsidR="000B37B3" w:rsidRDefault="000B37B3">
      <w:pPr>
        <w:spacing w:line="180" w:lineRule="atLeast"/>
        <w:jc w:val="right"/>
        <w:divId w:val="103141940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C68EC92">
          <v:rect id="_x0000_i1145" style="width:552.85pt;height:1.5pt" o:hralign="right" o:hrstd="t" o:hr="t" fillcolor="#a0a0a0" stroked="f"/>
        </w:pict>
      </w:r>
    </w:p>
    <w:p w14:paraId="4CEBDAB4" w14:textId="77777777" w:rsidR="000B37B3" w:rsidRDefault="000B37B3">
      <w:pPr>
        <w:spacing w:line="180" w:lineRule="atLeast"/>
        <w:jc w:val="right"/>
        <w:divId w:val="2073994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0485CA7">
          <v:rect id="_x0000_i1146" style="width:552.85pt;height:1.5pt" o:hralign="right" o:hrstd="t" o:hr="t" fillcolor="#a0a0a0" stroked="f"/>
        </w:pict>
      </w:r>
    </w:p>
    <w:p w14:paraId="0F31FBB8" w14:textId="77777777" w:rsidR="000B37B3" w:rsidRDefault="000B37B3">
      <w:pPr>
        <w:spacing w:line="180" w:lineRule="atLeast"/>
        <w:jc w:val="right"/>
        <w:divId w:val="13562276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31754AE">
          <v:rect id="_x0000_i1147" style="width:552.85pt;height:1.5pt" o:hralign="right" o:hrstd="t" o:hr="t" fillcolor="#a0a0a0" stroked="f"/>
        </w:pict>
      </w:r>
    </w:p>
    <w:p w14:paraId="0B926A89" w14:textId="77777777" w:rsidR="000B37B3" w:rsidRDefault="000B37B3">
      <w:pPr>
        <w:spacing w:line="180" w:lineRule="atLeast"/>
        <w:jc w:val="right"/>
        <w:divId w:val="196426735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1183ACE">
          <v:rect id="_x0000_i1148" style="width:552.85pt;height:1.5pt" o:hralign="right" o:hrstd="t" o:hr="t" fillcolor="#a0a0a0" stroked="f"/>
        </w:pict>
      </w:r>
    </w:p>
    <w:p w14:paraId="0B0DAF16" w14:textId="77777777" w:rsidR="000B37B3" w:rsidRDefault="000B37B3">
      <w:pPr>
        <w:spacing w:line="180" w:lineRule="atLeast"/>
        <w:jc w:val="right"/>
        <w:divId w:val="147216573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994AF08">
          <v:rect id="_x0000_i1149" style="width:552.85pt;height:1.5pt" o:hralign="right" o:hrstd="t" o:hr="t" fillcolor="#a0a0a0" stroked="f"/>
        </w:pict>
      </w:r>
    </w:p>
    <w:p w14:paraId="2702A401" w14:textId="77777777" w:rsidR="000B37B3" w:rsidRDefault="000B37B3">
      <w:pPr>
        <w:spacing w:line="180" w:lineRule="atLeast"/>
        <w:jc w:val="right"/>
        <w:divId w:val="11757820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80B873F">
          <v:rect id="_x0000_i1150" style="width:552.85pt;height:1.5pt" o:hralign="right" o:hrstd="t" o:hr="t" fillcolor="#a0a0a0" stroked="f"/>
        </w:pict>
      </w:r>
    </w:p>
    <w:p w14:paraId="2B5A7901" w14:textId="77777777" w:rsidR="000B37B3" w:rsidRDefault="000B37B3">
      <w:pPr>
        <w:spacing w:line="180" w:lineRule="atLeast"/>
        <w:jc w:val="right"/>
        <w:divId w:val="202644558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D503E59">
          <v:rect id="_x0000_i1151" style="width:552.85pt;height:1.5pt" o:hralign="right" o:hrstd="t" o:hr="t" fillcolor="#a0a0a0" stroked="f"/>
        </w:pict>
      </w:r>
    </w:p>
    <w:p w14:paraId="48E0EF82" w14:textId="77777777" w:rsidR="000B37B3" w:rsidRDefault="000B37B3">
      <w:pPr>
        <w:spacing w:line="180" w:lineRule="atLeast"/>
        <w:jc w:val="right"/>
        <w:divId w:val="202481578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A74BA97">
          <v:rect id="_x0000_i1152" style="width:552.85pt;height:1.5pt" o:hralign="right" o:hrstd="t" o:hr="t" fillcolor="#a0a0a0" stroked="f"/>
        </w:pict>
      </w:r>
    </w:p>
    <w:p w14:paraId="78512763" w14:textId="77777777" w:rsidR="000B37B3" w:rsidRDefault="000B37B3">
      <w:pPr>
        <w:spacing w:line="180" w:lineRule="atLeast"/>
        <w:jc w:val="right"/>
        <w:divId w:val="126264036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B272007">
          <v:rect id="_x0000_i1153" style="width:552.85pt;height:1.5pt" o:hralign="right" o:hrstd="t" o:hr="t" fillcolor="#a0a0a0" stroked="f"/>
        </w:pict>
      </w:r>
    </w:p>
    <w:p w14:paraId="5C610703" w14:textId="77777777" w:rsidR="000B37B3" w:rsidRDefault="000B37B3">
      <w:pPr>
        <w:spacing w:line="180" w:lineRule="atLeast"/>
        <w:jc w:val="right"/>
        <w:divId w:val="16221087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70478F8">
          <v:rect id="_x0000_i1154" style="width:552.85pt;height:1.5pt" o:hralign="right" o:hrstd="t" o:hr="t" fillcolor="#a0a0a0" stroked="f"/>
        </w:pict>
      </w:r>
    </w:p>
    <w:p w14:paraId="1156D649" w14:textId="77777777" w:rsidR="000B37B3" w:rsidRDefault="000B37B3">
      <w:pPr>
        <w:spacing w:line="180" w:lineRule="atLeast"/>
        <w:jc w:val="right"/>
        <w:divId w:val="191530996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1A1A66D">
          <v:rect id="_x0000_i1155" style="width:552.85pt;height:1.5pt" o:hralign="right" o:hrstd="t" o:hr="t" fillcolor="#a0a0a0" stroked="f"/>
        </w:pict>
      </w:r>
    </w:p>
    <w:p w14:paraId="4B6759FA" w14:textId="77777777" w:rsidR="000B37B3" w:rsidRDefault="000B37B3">
      <w:pPr>
        <w:spacing w:line="180" w:lineRule="atLeast"/>
        <w:jc w:val="right"/>
        <w:divId w:val="155982322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17A5F65">
          <v:rect id="_x0000_i1156" style="width:552.85pt;height:1.5pt" o:hralign="right" o:hrstd="t" o:hr="t" fillcolor="#a0a0a0" stroked="f"/>
        </w:pict>
      </w:r>
    </w:p>
    <w:p w14:paraId="56F3B325" w14:textId="77777777" w:rsidR="000B37B3" w:rsidRDefault="000B37B3">
      <w:pPr>
        <w:spacing w:line="180" w:lineRule="atLeast"/>
        <w:jc w:val="right"/>
        <w:divId w:val="77131437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EAA5738">
          <v:rect id="_x0000_i1157" style="width:552.85pt;height:1.5pt" o:hralign="right" o:hrstd="t" o:hr="t" fillcolor="#a0a0a0" stroked="f"/>
        </w:pict>
      </w:r>
    </w:p>
    <w:p w14:paraId="5E2C7EC9" w14:textId="77777777" w:rsidR="000B37B3" w:rsidRDefault="000B37B3">
      <w:pPr>
        <w:spacing w:line="270" w:lineRule="atLeast"/>
        <w:jc w:val="right"/>
        <w:divId w:val="1941600761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[5]</w:t>
      </w:r>
    </w:p>
    <w:p w14:paraId="6C08D7E2" w14:textId="77777777" w:rsidR="000B37B3" w:rsidRDefault="000B37B3">
      <w:pPr>
        <w:divId w:val="1031340973"/>
      </w:pPr>
    </w:p>
    <w:p w14:paraId="2A4EE467" w14:textId="77777777" w:rsidR="000B37B3" w:rsidRDefault="000B37B3">
      <w:pPr>
        <w:divId w:val="165644846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27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The </w:t>
      </w:r>
      <w:r>
        <w:rPr>
          <w:rFonts w:ascii="Arial" w:eastAsia="Times New Roman" w:hAnsi="Arial" w:cs="Arial"/>
          <w:sz w:val="22"/>
          <w:szCs w:val="22"/>
        </w:rPr>
        <w:t>artist uploads images to be displayed on a website. This is a client-server relationship.</w:t>
      </w:r>
    </w:p>
    <w:p w14:paraId="2F9CFB17" w14:textId="77777777" w:rsidR="000B37B3" w:rsidRDefault="000B37B3">
      <w:pPr>
        <w:numPr>
          <w:ilvl w:val="0"/>
          <w:numId w:val="6"/>
        </w:numPr>
        <w:spacing w:before="100" w:beforeAutospacing="1" w:after="100" w:afterAutospacing="1"/>
        <w:divId w:val="165644846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Identify the computer that is acting as the client in this scenario </w:t>
      </w:r>
      <w:r>
        <w:rPr>
          <w:rStyle w:val="Strong"/>
          <w:rFonts w:ascii="Arial" w:eastAsia="Times New Roman" w:hAnsi="Arial" w:cs="Arial"/>
          <w:sz w:val="22"/>
          <w:szCs w:val="22"/>
        </w:rPr>
        <w:t>and</w:t>
      </w:r>
      <w:r>
        <w:rPr>
          <w:rFonts w:ascii="Arial" w:eastAsia="Times New Roman" w:hAnsi="Arial" w:cs="Arial"/>
          <w:sz w:val="22"/>
          <w:szCs w:val="22"/>
        </w:rPr>
        <w:t xml:space="preserve"> justify your choice.</w:t>
      </w:r>
    </w:p>
    <w:p w14:paraId="3459799F" w14:textId="77777777" w:rsidR="000B37B3" w:rsidRDefault="000B37B3">
      <w:pPr>
        <w:divId w:val="192518778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721FEF49" w14:textId="77777777">
        <w:trPr>
          <w:divId w:val="1656448469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BA18D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1816D" w14:textId="77777777" w:rsidR="000B37B3" w:rsidRDefault="000B37B3">
            <w:pPr>
              <w:spacing w:before="15" w:after="15"/>
              <w:ind w:left="15" w:right="15"/>
              <w:divId w:val="161208495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4750" w:type="pct"/>
              <w:tblInd w:w="15" w:type="dxa"/>
              <w:tblLook w:val="04A0" w:firstRow="1" w:lastRow="0" w:firstColumn="1" w:lastColumn="0" w:noHBand="0" w:noVBand="1"/>
            </w:tblPr>
            <w:tblGrid>
              <w:gridCol w:w="1641"/>
              <w:gridCol w:w="8010"/>
            </w:tblGrid>
            <w:tr w:rsidR="00000000" w14:paraId="08443D43" w14:textId="77777777">
              <w:tc>
                <w:tcPr>
                  <w:tcW w:w="8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11F1F51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Client computer</w:t>
                  </w:r>
                </w:p>
              </w:tc>
              <w:tc>
                <w:tcPr>
                  <w:tcW w:w="41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0155C6" w14:textId="77777777" w:rsidR="000B37B3" w:rsidRDefault="000B37B3">
                  <w:pPr>
                    <w:spacing w:line="180" w:lineRule="atLeast"/>
                    <w:jc w:val="right"/>
                    <w:divId w:val="1030355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77E0DBA7">
                      <v:rect id="_x0000_i1158" style="width:552.85pt;height:1.5pt" o:hralign="right" o:hrstd="t" o:hr="t" fillcolor="#a0a0a0" stroked="f"/>
                    </w:pict>
                  </w:r>
                </w:p>
              </w:tc>
            </w:tr>
          </w:tbl>
          <w:p w14:paraId="3CEEECE3" w14:textId="77777777" w:rsidR="000B37B3" w:rsidRDefault="000B37B3">
            <w:pPr>
              <w:spacing w:before="15" w:after="15"/>
              <w:ind w:left="15" w:right="15"/>
              <w:divId w:val="12690081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4750" w:type="pct"/>
              <w:tblInd w:w="15" w:type="dxa"/>
              <w:tblLook w:val="04A0" w:firstRow="1" w:lastRow="0" w:firstColumn="1" w:lastColumn="0" w:noHBand="0" w:noVBand="1"/>
            </w:tblPr>
            <w:tblGrid>
              <w:gridCol w:w="1448"/>
              <w:gridCol w:w="8203"/>
            </w:tblGrid>
            <w:tr w:rsidR="00000000" w14:paraId="713A8159" w14:textId="77777777">
              <w:tc>
                <w:tcPr>
                  <w:tcW w:w="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5029E1E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Justification</w:t>
                  </w:r>
                </w:p>
              </w:tc>
              <w:tc>
                <w:tcPr>
                  <w:tcW w:w="4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78B167" w14:textId="77777777" w:rsidR="000B37B3" w:rsidRDefault="000B37B3">
                  <w:pPr>
                    <w:spacing w:line="180" w:lineRule="atLeast"/>
                    <w:jc w:val="right"/>
                    <w:divId w:val="174590621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085798F2">
                      <v:rect id="_x0000_i1159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3443D946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8137BA" w14:textId="77777777" w:rsidR="000B37B3" w:rsidRDefault="000B37B3">
                  <w:pPr>
                    <w:spacing w:line="180" w:lineRule="atLeast"/>
                    <w:jc w:val="right"/>
                    <w:divId w:val="1130132078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23933862">
                      <v:rect id="_x0000_i1160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71DC1A64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F33244" w14:textId="77777777" w:rsidR="000B37B3" w:rsidRDefault="000B37B3">
                  <w:pPr>
                    <w:spacing w:line="180" w:lineRule="atLeast"/>
                    <w:jc w:val="right"/>
                    <w:divId w:val="36059813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1E6D17B">
                      <v:rect id="_x0000_i1161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633B113E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ED574E" w14:textId="77777777" w:rsidR="000B37B3" w:rsidRDefault="000B37B3">
                  <w:pPr>
                    <w:spacing w:before="15" w:after="15" w:line="270" w:lineRule="atLeast"/>
                    <w:ind w:left="15" w:right="15"/>
                    <w:jc w:val="right"/>
                    <w:divId w:val="526916009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2"/>
                      <w:szCs w:val="22"/>
                    </w:rPr>
                    <w:t>[3]</w:t>
                  </w:r>
                </w:p>
              </w:tc>
            </w:tr>
          </w:tbl>
          <w:p w14:paraId="6C11636B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2BC79E" w14:textId="77777777" w:rsidR="000B37B3" w:rsidRDefault="000B37B3">
      <w:pPr>
        <w:numPr>
          <w:ilvl w:val="0"/>
          <w:numId w:val="7"/>
        </w:numPr>
        <w:spacing w:before="100" w:beforeAutospacing="1" w:after="100" w:afterAutospacing="1"/>
        <w:divId w:val="165644846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Identify the computer that is acting as the server in this scenario </w:t>
      </w:r>
      <w:r>
        <w:rPr>
          <w:rStyle w:val="Strong"/>
          <w:rFonts w:ascii="Arial" w:eastAsia="Times New Roman" w:hAnsi="Arial" w:cs="Arial"/>
          <w:sz w:val="22"/>
          <w:szCs w:val="22"/>
        </w:rPr>
        <w:t>and</w:t>
      </w:r>
      <w:r>
        <w:rPr>
          <w:rFonts w:ascii="Arial" w:eastAsia="Times New Roman" w:hAnsi="Arial" w:cs="Arial"/>
          <w:sz w:val="22"/>
          <w:szCs w:val="22"/>
        </w:rPr>
        <w:t xml:space="preserve"> justify your choice</w:t>
      </w:r>
    </w:p>
    <w:p w14:paraId="0095DB3C" w14:textId="77777777" w:rsidR="000B37B3" w:rsidRDefault="000B37B3">
      <w:pPr>
        <w:divId w:val="128373053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2E65715D" w14:textId="77777777">
        <w:trPr>
          <w:divId w:val="1656448469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83051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24AA7" w14:textId="77777777" w:rsidR="000B37B3" w:rsidRDefault="000B37B3">
            <w:pPr>
              <w:spacing w:before="15" w:after="15"/>
              <w:ind w:left="15" w:right="15"/>
              <w:divId w:val="1200628479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4750" w:type="pct"/>
              <w:tblInd w:w="15" w:type="dxa"/>
              <w:tblLook w:val="04A0" w:firstRow="1" w:lastRow="0" w:firstColumn="1" w:lastColumn="0" w:noHBand="0" w:noVBand="1"/>
            </w:tblPr>
            <w:tblGrid>
              <w:gridCol w:w="1641"/>
              <w:gridCol w:w="8010"/>
            </w:tblGrid>
            <w:tr w:rsidR="00000000" w14:paraId="60123E77" w14:textId="77777777">
              <w:tc>
                <w:tcPr>
                  <w:tcW w:w="8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566A2A1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Server computer</w:t>
                  </w:r>
                </w:p>
              </w:tc>
              <w:tc>
                <w:tcPr>
                  <w:tcW w:w="41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79ADEE" w14:textId="77777777" w:rsidR="000B37B3" w:rsidRDefault="000B37B3">
                  <w:pPr>
                    <w:spacing w:line="180" w:lineRule="atLeast"/>
                    <w:jc w:val="right"/>
                    <w:divId w:val="815220555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EFF3944">
                      <v:rect id="_x0000_i1162" style="width:552.85pt;height:1.5pt" o:hralign="right" o:hrstd="t" o:hr="t" fillcolor="#a0a0a0" stroked="f"/>
                    </w:pict>
                  </w:r>
                </w:p>
              </w:tc>
            </w:tr>
          </w:tbl>
          <w:p w14:paraId="36F349DD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4BABA9B" w14:textId="77777777" w:rsidR="000B37B3" w:rsidRDefault="000B37B3">
      <w:pPr>
        <w:divId w:val="76056556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6F9C399D" w14:textId="77777777">
        <w:trPr>
          <w:divId w:val="1656448469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57A2B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C7D65" w14:textId="77777777" w:rsidR="000B37B3" w:rsidRDefault="000B37B3">
            <w:pPr>
              <w:spacing w:before="15" w:after="15"/>
              <w:ind w:left="15" w:right="15"/>
              <w:divId w:val="29860831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4750" w:type="pct"/>
              <w:tblInd w:w="15" w:type="dxa"/>
              <w:tblLook w:val="04A0" w:firstRow="1" w:lastRow="0" w:firstColumn="1" w:lastColumn="0" w:noHBand="0" w:noVBand="1"/>
            </w:tblPr>
            <w:tblGrid>
              <w:gridCol w:w="1448"/>
              <w:gridCol w:w="8203"/>
            </w:tblGrid>
            <w:tr w:rsidR="00000000" w14:paraId="2F4C6832" w14:textId="77777777">
              <w:tc>
                <w:tcPr>
                  <w:tcW w:w="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9E340E3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Justification</w:t>
                  </w:r>
                </w:p>
              </w:tc>
              <w:tc>
                <w:tcPr>
                  <w:tcW w:w="4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3D4352" w14:textId="77777777" w:rsidR="000B37B3" w:rsidRDefault="000B37B3">
                  <w:pPr>
                    <w:spacing w:line="180" w:lineRule="atLeast"/>
                    <w:jc w:val="right"/>
                    <w:divId w:val="290526252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5044E0E2">
                      <v:rect id="_x0000_i1163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ADEF12F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4623FA" w14:textId="77777777" w:rsidR="000B37B3" w:rsidRDefault="000B37B3">
                  <w:pPr>
                    <w:spacing w:line="180" w:lineRule="atLeast"/>
                    <w:jc w:val="right"/>
                    <w:divId w:val="1708673746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lastRenderedPageBreak/>
                    <w:pict w14:anchorId="7D742F9D">
                      <v:rect id="_x0000_i1164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612C3E5D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D756DC" w14:textId="77777777" w:rsidR="000B37B3" w:rsidRDefault="000B37B3">
                  <w:pPr>
                    <w:spacing w:line="180" w:lineRule="atLeast"/>
                    <w:jc w:val="right"/>
                    <w:divId w:val="2139105041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D53A15A">
                      <v:rect id="_x0000_i1165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29A50BD8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16D25" w14:textId="77777777" w:rsidR="000B37B3" w:rsidRDefault="000B37B3">
                  <w:pPr>
                    <w:spacing w:before="15" w:after="15" w:line="270" w:lineRule="atLeast"/>
                    <w:ind w:left="15" w:right="15"/>
                    <w:jc w:val="right"/>
                    <w:divId w:val="1003968667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2"/>
                      <w:szCs w:val="22"/>
                    </w:rPr>
                    <w:t>[3]</w:t>
                  </w:r>
                </w:p>
              </w:tc>
            </w:tr>
          </w:tbl>
          <w:p w14:paraId="3BC42A6C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75B27B5" w14:textId="77777777" w:rsidR="000B37B3" w:rsidRDefault="000B37B3">
      <w:pPr>
        <w:divId w:val="1007444092"/>
      </w:pPr>
    </w:p>
    <w:p w14:paraId="5F0F2557" w14:textId="77777777" w:rsidR="000B37B3" w:rsidRDefault="000B37B3">
      <w:pPr>
        <w:divId w:val="184925072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28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Eve’s </w:t>
      </w:r>
      <w:r>
        <w:rPr>
          <w:rFonts w:ascii="Arial" w:eastAsia="Times New Roman" w:hAnsi="Arial" w:cs="Arial"/>
          <w:sz w:val="22"/>
          <w:szCs w:val="22"/>
        </w:rPr>
        <w:t>computer has system software including an Operating System and Utility Software.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Eve stores her computer program on the cloud whilst working on it.</w:t>
      </w:r>
    </w:p>
    <w:p w14:paraId="63186B98" w14:textId="77777777" w:rsidR="000B37B3" w:rsidRDefault="000B37B3">
      <w:pPr>
        <w:numPr>
          <w:ilvl w:val="0"/>
          <w:numId w:val="8"/>
        </w:numPr>
        <w:spacing w:before="100" w:beforeAutospacing="1" w:after="100" w:afterAutospacing="1"/>
        <w:divId w:val="184925072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Describe the benefits to Eve of storing the program on the cloud.</w:t>
      </w:r>
    </w:p>
    <w:p w14:paraId="3AE4A320" w14:textId="77777777" w:rsidR="000B37B3" w:rsidRDefault="000B37B3">
      <w:pPr>
        <w:spacing w:line="180" w:lineRule="atLeast"/>
        <w:jc w:val="right"/>
        <w:divId w:val="182689785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C61FBB2">
          <v:rect id="_x0000_i1166" style="width:552.85pt;height:1.5pt" o:hralign="right" o:hrstd="t" o:hr="t" fillcolor="#a0a0a0" stroked="f"/>
        </w:pict>
      </w:r>
    </w:p>
    <w:p w14:paraId="7052D498" w14:textId="77777777" w:rsidR="000B37B3" w:rsidRDefault="000B37B3">
      <w:pPr>
        <w:spacing w:line="180" w:lineRule="atLeast"/>
        <w:jc w:val="right"/>
        <w:divId w:val="13241220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601BB33">
          <v:rect id="_x0000_i1167" style="width:552.85pt;height:1.5pt" o:hralign="right" o:hrstd="t" o:hr="t" fillcolor="#a0a0a0" stroked="f"/>
        </w:pict>
      </w:r>
    </w:p>
    <w:p w14:paraId="34B2C07C" w14:textId="77777777" w:rsidR="000B37B3" w:rsidRDefault="000B37B3">
      <w:pPr>
        <w:spacing w:line="180" w:lineRule="atLeast"/>
        <w:jc w:val="right"/>
        <w:divId w:val="298132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B775DB4">
          <v:rect id="_x0000_i1168" style="width:552.85pt;height:1.5pt" o:hralign="right" o:hrstd="t" o:hr="t" fillcolor="#a0a0a0" stroked="f"/>
        </w:pict>
      </w:r>
    </w:p>
    <w:p w14:paraId="488F12DD" w14:textId="77777777" w:rsidR="000B37B3" w:rsidRDefault="000B37B3">
      <w:pPr>
        <w:spacing w:line="180" w:lineRule="atLeast"/>
        <w:jc w:val="right"/>
        <w:divId w:val="120706317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D52BBDA">
          <v:rect id="_x0000_i1169" style="width:552.85pt;height:1.5pt" o:hralign="right" o:hrstd="t" o:hr="t" fillcolor="#a0a0a0" stroked="f"/>
        </w:pict>
      </w:r>
    </w:p>
    <w:p w14:paraId="33D37C81" w14:textId="77777777" w:rsidR="000B37B3" w:rsidRDefault="000B37B3">
      <w:pPr>
        <w:spacing w:line="180" w:lineRule="atLeast"/>
        <w:jc w:val="right"/>
        <w:divId w:val="4247668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9FD5E88">
          <v:rect id="_x0000_i1170" style="width:552.85pt;height:1.5pt" o:hralign="right" o:hrstd="t" o:hr="t" fillcolor="#a0a0a0" stroked="f"/>
        </w:pict>
      </w:r>
    </w:p>
    <w:p w14:paraId="535C40FF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1089422922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15365234" w14:textId="77777777" w:rsidR="000B37B3" w:rsidRDefault="000B37B3">
      <w:pPr>
        <w:numPr>
          <w:ilvl w:val="0"/>
          <w:numId w:val="8"/>
        </w:numPr>
        <w:spacing w:before="100" w:beforeAutospacing="1" w:after="100" w:afterAutospacing="1"/>
        <w:divId w:val="184925072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Describe the drawbacks to Eve of storing the program on the cloud.</w:t>
      </w:r>
    </w:p>
    <w:p w14:paraId="5FFC4704" w14:textId="77777777" w:rsidR="000B37B3" w:rsidRDefault="000B37B3">
      <w:pPr>
        <w:spacing w:line="180" w:lineRule="atLeast"/>
        <w:jc w:val="right"/>
        <w:divId w:val="83356939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4820540F">
          <v:rect id="_x0000_i1171" style="width:552.85pt;height:1.5pt" o:hralign="right" o:hrstd="t" o:hr="t" fillcolor="#a0a0a0" stroked="f"/>
        </w:pict>
      </w:r>
    </w:p>
    <w:p w14:paraId="6C3D5225" w14:textId="77777777" w:rsidR="000B37B3" w:rsidRDefault="000B37B3">
      <w:pPr>
        <w:spacing w:line="180" w:lineRule="atLeast"/>
        <w:jc w:val="right"/>
        <w:divId w:val="22677018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1B459653">
          <v:rect id="_x0000_i1172" style="width:552.85pt;height:1.5pt" o:hralign="right" o:hrstd="t" o:hr="t" fillcolor="#a0a0a0" stroked="f"/>
        </w:pict>
      </w:r>
    </w:p>
    <w:p w14:paraId="078552A6" w14:textId="77777777" w:rsidR="000B37B3" w:rsidRDefault="000B37B3">
      <w:pPr>
        <w:spacing w:line="180" w:lineRule="atLeast"/>
        <w:jc w:val="right"/>
        <w:divId w:val="60797854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7A49D95">
          <v:rect id="_x0000_i1173" style="width:552.85pt;height:1.5pt" o:hralign="right" o:hrstd="t" o:hr="t" fillcolor="#a0a0a0" stroked="f"/>
        </w:pict>
      </w:r>
    </w:p>
    <w:p w14:paraId="20C071DD" w14:textId="77777777" w:rsidR="000B37B3" w:rsidRDefault="000B37B3">
      <w:pPr>
        <w:spacing w:line="180" w:lineRule="atLeast"/>
        <w:jc w:val="right"/>
        <w:divId w:val="41860514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13E3624">
          <v:rect id="_x0000_i1174" style="width:552.85pt;height:1.5pt" o:hralign="right" o:hrstd="t" o:hr="t" fillcolor="#a0a0a0" stroked="f"/>
        </w:pict>
      </w:r>
    </w:p>
    <w:p w14:paraId="11DCF0AC" w14:textId="77777777" w:rsidR="000B37B3" w:rsidRDefault="000B37B3">
      <w:pPr>
        <w:spacing w:line="180" w:lineRule="atLeast"/>
        <w:jc w:val="right"/>
        <w:divId w:val="165676224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AAFFB31">
          <v:rect id="_x0000_i1175" style="width:552.85pt;height:1.5pt" o:hralign="right" o:hrstd="t" o:hr="t" fillcolor="#a0a0a0" stroked="f"/>
        </w:pict>
      </w:r>
    </w:p>
    <w:p w14:paraId="6409B19A" w14:textId="77777777" w:rsidR="000B37B3" w:rsidRDefault="000B37B3">
      <w:pPr>
        <w:spacing w:before="100" w:beforeAutospacing="1" w:after="100" w:afterAutospacing="1" w:line="270" w:lineRule="atLeast"/>
        <w:ind w:left="720"/>
        <w:jc w:val="right"/>
        <w:divId w:val="847334765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p w14:paraId="62EF46D9" w14:textId="77777777" w:rsidR="000B37B3" w:rsidRDefault="000B37B3">
      <w:pPr>
        <w:divId w:val="2048293362"/>
      </w:pPr>
    </w:p>
    <w:p w14:paraId="107DCDE0" w14:textId="77777777" w:rsidR="000B37B3" w:rsidRDefault="000B37B3">
      <w:pPr>
        <w:divId w:val="7010555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29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 house has computers in each room and a central router. Every room allows both Ethernet and WiFi connections to the router.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A user enters a uniform resource locator (URL) into a web browser on one of the computers in the house.</w:t>
      </w:r>
      <w:r>
        <w:rPr>
          <w:rFonts w:ascii="Arial" w:eastAsia="Times New Roman" w:hAnsi="Arial" w:cs="Arial"/>
          <w:sz w:val="22"/>
          <w:szCs w:val="22"/>
        </w:rPr>
        <w:br/>
        <w:t xml:space="preserve">A system is then used to find the IP address of the web server associated with the URL. </w:t>
      </w:r>
    </w:p>
    <w:p w14:paraId="454FB216" w14:textId="77777777" w:rsidR="000B37B3" w:rsidRDefault="000B37B3">
      <w:pPr>
        <w:numPr>
          <w:ilvl w:val="0"/>
          <w:numId w:val="9"/>
        </w:numPr>
        <w:spacing w:before="100" w:beforeAutospacing="1" w:after="100" w:afterAutospacing="1"/>
        <w:divId w:val="7010555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Name the system which matches URLs to IP addresses on the web.</w:t>
      </w:r>
    </w:p>
    <w:p w14:paraId="1D6FDA2C" w14:textId="77777777" w:rsidR="000B37B3" w:rsidRDefault="000B37B3">
      <w:pPr>
        <w:spacing w:line="180" w:lineRule="atLeast"/>
        <w:jc w:val="right"/>
        <w:divId w:val="105219731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C4440CC">
          <v:rect id="_x0000_i1176" style="width:552.85pt;height:1.5pt" o:hralign="right" o:hrstd="t" o:hr="t" fillcolor="#a0a0a0" stroked="f"/>
        </w:pict>
      </w:r>
    </w:p>
    <w:p w14:paraId="67119E34" w14:textId="77777777" w:rsidR="000B37B3" w:rsidRDefault="000B37B3">
      <w:pPr>
        <w:spacing w:before="100" w:beforeAutospacing="1" w:after="100" w:afterAutospacing="1" w:line="180" w:lineRule="atLeast"/>
        <w:ind w:left="720"/>
        <w:jc w:val="right"/>
        <w:divId w:val="1235701856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[1]</w:t>
      </w:r>
    </w:p>
    <w:p w14:paraId="29EF1106" w14:textId="77777777" w:rsidR="000B37B3" w:rsidRDefault="000B37B3">
      <w:pPr>
        <w:numPr>
          <w:ilvl w:val="0"/>
          <w:numId w:val="9"/>
        </w:numPr>
        <w:spacing w:before="100" w:beforeAutospacing="1" w:after="100" w:afterAutospacing="1"/>
        <w:divId w:val="7010555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The following statements describe what happens after the IP address has been found and returned to the user’s computer.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 xml:space="preserve">There are </w:t>
      </w:r>
      <w:r>
        <w:rPr>
          <w:rStyle w:val="Strong"/>
          <w:rFonts w:ascii="Arial" w:eastAsia="Times New Roman" w:hAnsi="Arial" w:cs="Arial"/>
          <w:sz w:val="22"/>
          <w:szCs w:val="22"/>
        </w:rPr>
        <w:t>five</w:t>
      </w:r>
      <w:r>
        <w:rPr>
          <w:rFonts w:ascii="Arial" w:eastAsia="Times New Roman" w:hAnsi="Arial" w:cs="Arial"/>
          <w:sz w:val="22"/>
          <w:szCs w:val="22"/>
        </w:rPr>
        <w:t xml:space="preserve"> missing statements in the table.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Write the letter of the missing statements from the table in the correct place to complete the description.</w:t>
      </w:r>
    </w:p>
    <w:p w14:paraId="536CEEBE" w14:textId="77777777" w:rsidR="000B37B3" w:rsidRDefault="000B37B3">
      <w:pPr>
        <w:spacing w:before="100" w:beforeAutospacing="1" w:after="100" w:afterAutospacing="1"/>
        <w:ind w:left="720"/>
        <w:divId w:val="117429808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 </w:t>
      </w:r>
    </w:p>
    <w:tbl>
      <w:tblPr>
        <w:tblW w:w="4750" w:type="pct"/>
        <w:tblInd w:w="720" w:type="dxa"/>
        <w:tblLook w:val="04A0" w:firstRow="1" w:lastRow="0" w:firstColumn="1" w:lastColumn="0" w:noHBand="0" w:noVBand="1"/>
      </w:tblPr>
      <w:tblGrid>
        <w:gridCol w:w="525"/>
        <w:gridCol w:w="3361"/>
        <w:gridCol w:w="6618"/>
      </w:tblGrid>
      <w:tr w:rsidR="00000000" w14:paraId="7373F95C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FC784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47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5DA4A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The request is put into packets</w:t>
            </w:r>
          </w:p>
        </w:tc>
      </w:tr>
      <w:tr w:rsidR="00000000" w14:paraId="397986FB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22C44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911A1" w14:textId="77777777" w:rsidR="000B37B3" w:rsidRDefault="000B37B3">
            <w:pPr>
              <w:spacing w:line="180" w:lineRule="atLeast"/>
              <w:jc w:val="right"/>
              <w:divId w:val="53280995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21769C37">
                <v:rect id="_x0000_i1177" style="width:552.85pt;height:1.5pt" o:hralign="right" o:hrstd="t" o:hr="t" fillcolor="#a0a0a0" stroked="f"/>
              </w:pict>
            </w:r>
          </w:p>
        </w:tc>
        <w:tc>
          <w:tcPr>
            <w:tcW w:w="3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64108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65FE3275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C1212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47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DF509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The packets are sent across the network</w:t>
            </w:r>
          </w:p>
        </w:tc>
      </w:tr>
      <w:tr w:rsidR="00000000" w14:paraId="463502FC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2AAB0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B0944" w14:textId="77777777" w:rsidR="000B37B3" w:rsidRDefault="000B37B3">
            <w:pPr>
              <w:spacing w:line="180" w:lineRule="atLeast"/>
              <w:jc w:val="right"/>
              <w:divId w:val="1223176894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5E53B61B">
                <v:rect id="_x0000_i1178" style="width:552.85pt;height:1.5pt" o:hralign="right" o:hrstd="t" o:hr="t" fillcolor="#a0a0a0" stroked="f"/>
              </w:pict>
            </w:r>
          </w:p>
          <w:p w14:paraId="675F3BAF" w14:textId="77777777" w:rsidR="000B37B3" w:rsidRDefault="000B37B3">
            <w:pPr>
              <w:spacing w:after="240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br/>
            </w:r>
          </w:p>
        </w:tc>
        <w:tc>
          <w:tcPr>
            <w:tcW w:w="3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19B70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638493A1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05B94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1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63B65" w14:textId="77777777" w:rsidR="000B37B3" w:rsidRDefault="000B37B3">
            <w:pPr>
              <w:spacing w:line="180" w:lineRule="atLeast"/>
              <w:jc w:val="right"/>
              <w:divId w:val="1171530263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4C7E18A1">
                <v:rect id="_x0000_i1179" style="width:552.85pt;height:1.5pt" o:hralign="right" o:hrstd="t" o:hr="t" fillcolor="#a0a0a0" stroked="f"/>
              </w:pict>
            </w:r>
          </w:p>
        </w:tc>
        <w:tc>
          <w:tcPr>
            <w:tcW w:w="3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16AA1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10638C3C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06C1D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47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09291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If they have not arrived:</w:t>
            </w:r>
          </w:p>
        </w:tc>
      </w:tr>
      <w:tr w:rsidR="00000000" w14:paraId="2E0602B4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79F2E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47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28930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timeout is sent to request the packets are resent</w:t>
            </w:r>
          </w:p>
        </w:tc>
      </w:tr>
      <w:tr w:rsidR="00000000" w14:paraId="71259D72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28E6E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47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EE009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If they have arrived:</w:t>
            </w:r>
          </w:p>
        </w:tc>
      </w:tr>
      <w:tr w:rsidR="00000000" w14:paraId="33F87F93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61912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1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CAEB8" w14:textId="77777777" w:rsidR="000B37B3" w:rsidRDefault="000B37B3">
            <w:pPr>
              <w:spacing w:line="180" w:lineRule="atLeast"/>
              <w:jc w:val="right"/>
              <w:divId w:val="169079216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1C83A4C5">
                <v:rect id="_x0000_i1180" style="width:552.85pt;height:1.5pt" o:hralign="right" o:hrstd="t" o:hr="t" fillcolor="#a0a0a0" stroked="f"/>
              </w:pict>
            </w:r>
          </w:p>
        </w:tc>
        <w:tc>
          <w:tcPr>
            <w:tcW w:w="3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780E4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3BC03636" w14:textId="77777777">
        <w:trPr>
          <w:divId w:val="701055547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2EE96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16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7D593" w14:textId="77777777" w:rsidR="000B37B3" w:rsidRDefault="000B37B3">
            <w:pPr>
              <w:spacing w:line="180" w:lineRule="atLeast"/>
              <w:jc w:val="right"/>
              <w:divId w:val="2046130957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pict w14:anchorId="0154C999">
                <v:rect id="_x0000_i1181" style="width:552.85pt;height:1.5pt" o:hralign="right" o:hrstd="t" o:hr="t" fillcolor="#a0a0a0" stroked="f"/>
              </w:pict>
            </w:r>
          </w:p>
        </w:tc>
        <w:tc>
          <w:tcPr>
            <w:tcW w:w="3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91D26" w14:textId="77777777" w:rsidR="000B37B3" w:rsidRDefault="000B37B3">
            <w:pPr>
              <w:spacing w:line="180" w:lineRule="atLeast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7EC95C0" w14:textId="77777777" w:rsidR="000B37B3" w:rsidRDefault="000B37B3">
      <w:pPr>
        <w:spacing w:before="100" w:beforeAutospacing="1" w:after="240"/>
        <w:ind w:left="720"/>
        <w:divId w:val="7010555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</w:p>
    <w:p w14:paraId="2A39C250" w14:textId="77777777" w:rsidR="000B37B3" w:rsidRDefault="000B37B3">
      <w:pPr>
        <w:spacing w:before="100" w:beforeAutospacing="1" w:after="100" w:afterAutospacing="1"/>
        <w:ind w:left="720"/>
        <w:divId w:val="114439565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Ind w:w="720" w:type="dxa"/>
        <w:tblLook w:val="04A0" w:firstRow="1" w:lastRow="0" w:firstColumn="1" w:lastColumn="0" w:noHBand="0" w:noVBand="1"/>
      </w:tblPr>
      <w:tblGrid>
        <w:gridCol w:w="2100"/>
        <w:gridCol w:w="1576"/>
        <w:gridCol w:w="4727"/>
        <w:gridCol w:w="2101"/>
      </w:tblGrid>
      <w:tr w:rsidR="00000000" w14:paraId="1D1427A6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04F8F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2C58C1EB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Letter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4142B36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Statement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AA476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57087448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1CA9F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5C06FBE5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2FA5AA2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The server checks if all the packets have arrived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3B58C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3D05D957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1BF60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2F7C22F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5E145BD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The packets are put in order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D3421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12C50DCF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FA21E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9AB259F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C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5CF44F6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request is processed by the web server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58967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34B90EBE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F8C6D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5AAFD59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D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BC631AC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The packets are received by the host server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6C745E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00000" w14:paraId="1E60F6C7" w14:textId="77777777">
        <w:trPr>
          <w:divId w:val="701055547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76BA3" w14:textId="77777777" w:rsidR="000B37B3" w:rsidRDefault="000B37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269132D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E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4115959" w14:textId="77777777" w:rsidR="000B37B3" w:rsidRDefault="000B37B3">
            <w:pPr>
              <w:spacing w:before="15" w:after="15"/>
              <w:ind w:left="15" w:right="15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Each packet is given the address and a number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D876C" w14:textId="77777777" w:rsidR="000B37B3" w:rsidRDefault="000B37B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8E80125" w14:textId="77777777" w:rsidR="000B37B3" w:rsidRDefault="000B37B3">
      <w:pPr>
        <w:spacing w:before="100" w:beforeAutospacing="1" w:after="100" w:afterAutospacing="1"/>
        <w:ind w:left="720"/>
        <w:divId w:val="701055547"/>
        <w:rPr>
          <w:rFonts w:ascii="Arial" w:eastAsia="Times New Roman" w:hAnsi="Arial" w:cs="Arial"/>
          <w:sz w:val="22"/>
          <w:szCs w:val="22"/>
        </w:rPr>
      </w:pPr>
    </w:p>
    <w:p w14:paraId="47809B8B" w14:textId="77777777" w:rsidR="000B37B3" w:rsidRDefault="000B37B3">
      <w:pPr>
        <w:spacing w:before="100" w:beforeAutospacing="1" w:after="100" w:afterAutospacing="1"/>
        <w:ind w:left="720"/>
        <w:divId w:val="67268317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Ind w:w="720" w:type="dxa"/>
        <w:tblLook w:val="04A0" w:firstRow="1" w:lastRow="0" w:firstColumn="1" w:lastColumn="0" w:noHBand="0" w:noVBand="1"/>
      </w:tblPr>
      <w:tblGrid>
        <w:gridCol w:w="10504"/>
      </w:tblGrid>
      <w:tr w:rsidR="00000000" w14:paraId="30E065EF" w14:textId="77777777">
        <w:trPr>
          <w:divId w:val="701055547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BF8B1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[5</w:t>
            </w: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]</w:t>
            </w:r>
          </w:p>
        </w:tc>
      </w:tr>
    </w:tbl>
    <w:p w14:paraId="2BB34E2D" w14:textId="77777777" w:rsidR="000B37B3" w:rsidRDefault="000B37B3">
      <w:pPr>
        <w:divId w:val="1050685282"/>
      </w:pPr>
    </w:p>
    <w:p w14:paraId="18CAF1B6" w14:textId="77777777" w:rsidR="000B37B3" w:rsidRDefault="000B37B3">
      <w:pPr>
        <w:divId w:val="149914797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30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Hope </w:t>
      </w:r>
      <w:r>
        <w:rPr>
          <w:rFonts w:ascii="Arial" w:eastAsia="Times New Roman" w:hAnsi="Arial" w:cs="Arial"/>
          <w:sz w:val="22"/>
          <w:szCs w:val="22"/>
        </w:rPr>
        <w:t>has a network in her house. The main devices are shown in the diagram.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lastRenderedPageBreak/>
        <w:drawing>
          <wp:inline distT="0" distB="0" distL="0" distR="0" wp14:anchorId="2CC6B69E" wp14:editId="5E58A28A">
            <wp:extent cx="4429125" cy="2800350"/>
            <wp:effectExtent l="0" t="0" r="952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Some of Hope’s files are stored on the cloud.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Describe the benefits and drawbacks to Hope of storing her files on the cloud.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Benefits</w:t>
      </w:r>
    </w:p>
    <w:p w14:paraId="3CA79308" w14:textId="77777777" w:rsidR="000B37B3" w:rsidRDefault="000B37B3">
      <w:pPr>
        <w:spacing w:line="180" w:lineRule="atLeast"/>
        <w:jc w:val="right"/>
        <w:divId w:val="1352880723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96076FE">
          <v:rect id="_x0000_i1183" style="width:552.85pt;height:1.5pt" o:hralign="right" o:hrstd="t" o:hr="t" fillcolor="#a0a0a0" stroked="f"/>
        </w:pict>
      </w:r>
    </w:p>
    <w:p w14:paraId="03C0716D" w14:textId="77777777" w:rsidR="000B37B3" w:rsidRDefault="000B37B3">
      <w:pPr>
        <w:spacing w:line="180" w:lineRule="atLeast"/>
        <w:jc w:val="right"/>
        <w:divId w:val="173489158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54C1AAD1">
          <v:rect id="_x0000_i1184" style="width:552.85pt;height:1.5pt" o:hralign="right" o:hrstd="t" o:hr="t" fillcolor="#a0a0a0" stroked="f"/>
        </w:pict>
      </w:r>
    </w:p>
    <w:p w14:paraId="08CC1C12" w14:textId="77777777" w:rsidR="000B37B3" w:rsidRDefault="000B37B3">
      <w:pPr>
        <w:spacing w:line="180" w:lineRule="atLeast"/>
        <w:jc w:val="right"/>
        <w:divId w:val="89902575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4C2E4C7">
          <v:rect id="_x0000_i1185" style="width:552.85pt;height:1.5pt" o:hralign="right" o:hrstd="t" o:hr="t" fillcolor="#a0a0a0" stroked="f"/>
        </w:pict>
      </w:r>
    </w:p>
    <w:p w14:paraId="195D9E3B" w14:textId="77777777" w:rsidR="000B37B3" w:rsidRDefault="000B37B3">
      <w:pPr>
        <w:spacing w:line="180" w:lineRule="atLeast"/>
        <w:jc w:val="right"/>
        <w:divId w:val="41185358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63CF5964">
          <v:rect id="_x0000_i1186" style="width:552.85pt;height:1.5pt" o:hralign="right" o:hrstd="t" o:hr="t" fillcolor="#a0a0a0" stroked="f"/>
        </w:pict>
      </w:r>
    </w:p>
    <w:p w14:paraId="378C000C" w14:textId="77777777" w:rsidR="000B37B3" w:rsidRDefault="000B37B3">
      <w:pPr>
        <w:spacing w:line="180" w:lineRule="atLeast"/>
        <w:jc w:val="right"/>
        <w:divId w:val="30717024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4A54CE3">
          <v:rect id="_x0000_i1187" style="width:552.85pt;height:1.5pt" o:hralign="right" o:hrstd="t" o:hr="t" fillcolor="#a0a0a0" stroked="f"/>
        </w:pict>
      </w:r>
    </w:p>
    <w:p w14:paraId="10EA9232" w14:textId="77777777" w:rsidR="000B37B3" w:rsidRDefault="000B37B3">
      <w:pPr>
        <w:spacing w:line="180" w:lineRule="atLeast"/>
        <w:jc w:val="right"/>
        <w:divId w:val="38915656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4836818">
          <v:rect id="_x0000_i1188" style="width:552.85pt;height:1.5pt" o:hralign="right" o:hrstd="t" o:hr="t" fillcolor="#a0a0a0" stroked="f"/>
        </w:pict>
      </w:r>
    </w:p>
    <w:p w14:paraId="11F746BB" w14:textId="77777777" w:rsidR="000B37B3" w:rsidRDefault="000B37B3">
      <w:pPr>
        <w:divId w:val="149914797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/>
        <w:t>Drawbacks</w:t>
      </w:r>
    </w:p>
    <w:p w14:paraId="5661411C" w14:textId="77777777" w:rsidR="000B37B3" w:rsidRDefault="000B37B3">
      <w:pPr>
        <w:spacing w:line="180" w:lineRule="atLeast"/>
        <w:jc w:val="right"/>
        <w:divId w:val="194919551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03D536E">
          <v:rect id="_x0000_i1189" style="width:552.85pt;height:1.5pt" o:hralign="right" o:hrstd="t" o:hr="t" fillcolor="#a0a0a0" stroked="f"/>
        </w:pict>
      </w:r>
    </w:p>
    <w:p w14:paraId="6C0BAC75" w14:textId="77777777" w:rsidR="000B37B3" w:rsidRDefault="000B37B3">
      <w:pPr>
        <w:spacing w:line="180" w:lineRule="atLeast"/>
        <w:jc w:val="right"/>
        <w:divId w:val="16987309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BB6A6C2">
          <v:rect id="_x0000_i1190" style="width:552.85pt;height:1.5pt" o:hralign="right" o:hrstd="t" o:hr="t" fillcolor="#a0a0a0" stroked="f"/>
        </w:pict>
      </w:r>
    </w:p>
    <w:p w14:paraId="16E3E3D1" w14:textId="77777777" w:rsidR="000B37B3" w:rsidRDefault="000B37B3">
      <w:pPr>
        <w:spacing w:line="180" w:lineRule="atLeast"/>
        <w:jc w:val="right"/>
        <w:divId w:val="58071932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29284DCC">
          <v:rect id="_x0000_i1191" style="width:552.85pt;height:1.5pt" o:hralign="right" o:hrstd="t" o:hr="t" fillcolor="#a0a0a0" stroked="f"/>
        </w:pict>
      </w:r>
    </w:p>
    <w:p w14:paraId="3FA77E33" w14:textId="77777777" w:rsidR="000B37B3" w:rsidRDefault="000B37B3">
      <w:pPr>
        <w:spacing w:line="180" w:lineRule="atLeast"/>
        <w:jc w:val="right"/>
        <w:divId w:val="15638756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A3D658D">
          <v:rect id="_x0000_i1192" style="width:552.85pt;height:1.5pt" o:hralign="right" o:hrstd="t" o:hr="t" fillcolor="#a0a0a0" stroked="f"/>
        </w:pict>
      </w:r>
    </w:p>
    <w:p w14:paraId="17A149FD" w14:textId="77777777" w:rsidR="000B37B3" w:rsidRDefault="000B37B3">
      <w:pPr>
        <w:spacing w:line="180" w:lineRule="atLeast"/>
        <w:jc w:val="right"/>
        <w:divId w:val="185784728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706D8EE9">
          <v:rect id="_x0000_i1193" style="width:552.85pt;height:1.5pt" o:hralign="right" o:hrstd="t" o:hr="t" fillcolor="#a0a0a0" stroked="f"/>
        </w:pict>
      </w:r>
    </w:p>
    <w:p w14:paraId="21A0321F" w14:textId="77777777" w:rsidR="000B37B3" w:rsidRDefault="000B37B3">
      <w:pPr>
        <w:spacing w:line="180" w:lineRule="atLeast"/>
        <w:jc w:val="right"/>
        <w:divId w:val="1459685778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361085CB">
          <v:rect id="_x0000_i1194" style="width:552.85pt;height:1.5pt" o:hralign="right" o:hrstd="t" o:hr="t" fillcolor="#a0a0a0" stroked="f"/>
        </w:pict>
      </w:r>
    </w:p>
    <w:p w14:paraId="19AFA67B" w14:textId="77777777" w:rsidR="000B37B3" w:rsidRDefault="000B37B3">
      <w:pPr>
        <w:divId w:val="49866629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57"/>
      </w:tblGrid>
      <w:tr w:rsidR="00000000" w14:paraId="495E0A1D" w14:textId="77777777">
        <w:trPr>
          <w:divId w:val="1499147979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280A6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[6]</w:t>
            </w:r>
          </w:p>
        </w:tc>
      </w:tr>
    </w:tbl>
    <w:p w14:paraId="37B6E204" w14:textId="77777777" w:rsidR="000B37B3" w:rsidRDefault="000B37B3">
      <w:pPr>
        <w:divId w:val="1896773538"/>
      </w:pPr>
    </w:p>
    <w:p w14:paraId="7E097802" w14:textId="77777777" w:rsidR="000B37B3" w:rsidRDefault="000B37B3">
      <w:pPr>
        <w:divId w:val="4071392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31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Users can access websites from library computers.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Complete the description of accessing websites using the given list of terms. Not all terms will be used.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noProof/>
          <w:sz w:val="22"/>
          <w:szCs w:val="22"/>
        </w:rPr>
        <w:lastRenderedPageBreak/>
        <w:drawing>
          <wp:inline distT="0" distB="0" distL="0" distR="0" wp14:anchorId="32E98E0B" wp14:editId="44FB18E8">
            <wp:extent cx="4095750" cy="790575"/>
            <wp:effectExtent l="0" t="0" r="0" b="952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A website is hosted on a ..................................................................... .The computers that access the websites are called ..................................................................... 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user enters the .................................................................... into a web browser, The web browser sends a request to the ..................................................................... for the matching IP (Internet Protocol) address, If found the IP address is</w:t>
      </w:r>
      <w:r>
        <w:rPr>
          <w:rFonts w:ascii="Arial" w:eastAsia="Times New Roman" w:hAnsi="Arial" w:cs="Arial"/>
          <w:sz w:val="22"/>
          <w:szCs w:val="22"/>
        </w:rPr>
        <w:t xml:space="preserve"> returned. A request is then sent to this IP address.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An IPv4 address is made of 4 groups of digits, Each group can be between the denary values ..................... and ..................... . The groups of digits are separated by a ..................................................................... .</w:t>
      </w:r>
      <w:r>
        <w:rPr>
          <w:rFonts w:ascii="Arial" w:eastAsia="Times New Roman" w:hAnsi="Arial" w:cs="Arial"/>
          <w:sz w:val="22"/>
          <w:szCs w:val="22"/>
        </w:rPr>
        <w:br/>
      </w:r>
    </w:p>
    <w:p w14:paraId="4C4DECA5" w14:textId="77777777" w:rsidR="000B37B3" w:rsidRDefault="000B37B3">
      <w:pPr>
        <w:divId w:val="1992363304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12ED5C39" w14:textId="77777777">
        <w:trPr>
          <w:divId w:val="40713924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C62F6" w14:textId="77777777" w:rsidR="000B37B3" w:rsidRDefault="000B37B3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[7]</w:t>
            </w:r>
          </w:p>
        </w:tc>
      </w:tr>
    </w:tbl>
    <w:p w14:paraId="36F7BCEA" w14:textId="77777777" w:rsidR="000B37B3" w:rsidRDefault="000B37B3">
      <w:pPr>
        <w:divId w:val="1413048220"/>
      </w:pPr>
    </w:p>
    <w:p w14:paraId="59173E6A" w14:textId="77777777" w:rsidR="000B37B3" w:rsidRDefault="000B37B3">
      <w:pPr>
        <w:divId w:val="1789623049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32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noProof/>
          <w:sz w:val="22"/>
          <w:szCs w:val="22"/>
        </w:rPr>
        <w:drawing>
          <wp:inline distT="0" distB="0" distL="0" distR="0" wp14:anchorId="6FF75F1C" wp14:editId="0008A56B">
            <wp:extent cx="314325" cy="247650"/>
            <wp:effectExtent l="0" t="0" r="952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2"/>
          <w:szCs w:val="22"/>
        </w:rPr>
        <w:t>A small island has 100 people living on it. The island has just been connected to the Internet, after previously having no Internet or mobile phone signal.</w:t>
      </w:r>
    </w:p>
    <w:p w14:paraId="6BC24771" w14:textId="77777777" w:rsidR="000B37B3" w:rsidRDefault="000B37B3">
      <w:pPr>
        <w:divId w:val="141304822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>Discuss the impact on the island’s inhabitants and businesses of getting access to the Internet.</w:t>
      </w:r>
      <w:r>
        <w:rPr>
          <w:rFonts w:ascii="Arial" w:eastAsia="Times New Roman" w:hAnsi="Arial" w:cs="Arial"/>
          <w:noProof/>
          <w:sz w:val="22"/>
          <w:szCs w:val="22"/>
        </w:rPr>
        <w:br/>
        <w:t>In your answer you might consider the impact on:</w:t>
      </w:r>
    </w:p>
    <w:p w14:paraId="173B9936" w14:textId="77777777" w:rsidR="000B37B3" w:rsidRDefault="000B37B3">
      <w:pPr>
        <w:numPr>
          <w:ilvl w:val="0"/>
          <w:numId w:val="10"/>
        </w:numPr>
        <w:spacing w:before="100" w:beforeAutospacing="1" w:after="100" w:afterAutospacing="1"/>
        <w:divId w:val="141304822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>inhabitants</w:t>
      </w:r>
    </w:p>
    <w:p w14:paraId="64717A77" w14:textId="77777777" w:rsidR="000B37B3" w:rsidRDefault="000B37B3">
      <w:pPr>
        <w:numPr>
          <w:ilvl w:val="0"/>
          <w:numId w:val="10"/>
        </w:numPr>
        <w:spacing w:before="100" w:beforeAutospacing="1" w:after="100" w:afterAutospacing="1"/>
        <w:divId w:val="141304822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>businesses</w:t>
      </w:r>
    </w:p>
    <w:p w14:paraId="70741CDE" w14:textId="77777777" w:rsidR="000B37B3" w:rsidRDefault="000B37B3">
      <w:pPr>
        <w:numPr>
          <w:ilvl w:val="0"/>
          <w:numId w:val="10"/>
        </w:numPr>
        <w:spacing w:before="100" w:beforeAutospacing="1" w:after="100" w:afterAutospacing="1"/>
        <w:divId w:val="141304822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>ethical issues</w:t>
      </w:r>
    </w:p>
    <w:p w14:paraId="3184513B" w14:textId="77777777" w:rsidR="000B37B3" w:rsidRDefault="000B37B3">
      <w:pPr>
        <w:numPr>
          <w:ilvl w:val="0"/>
          <w:numId w:val="10"/>
        </w:numPr>
        <w:spacing w:before="100" w:beforeAutospacing="1" w:after="100" w:afterAutospacing="1"/>
        <w:divId w:val="141304822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>privacy issues</w:t>
      </w:r>
    </w:p>
    <w:p w14:paraId="3C2D2385" w14:textId="77777777" w:rsidR="000B37B3" w:rsidRDefault="000B37B3">
      <w:pPr>
        <w:spacing w:line="180" w:lineRule="atLeast"/>
        <w:jc w:val="right"/>
        <w:divId w:val="1360930752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66BEB13E">
          <v:rect id="_x0000_i1197" style="width:552.85pt;height:1.5pt" o:hralign="right" o:hrstd="t" o:hr="t" fillcolor="#a0a0a0" stroked="f"/>
        </w:pict>
      </w:r>
    </w:p>
    <w:p w14:paraId="2AB86C0D" w14:textId="77777777" w:rsidR="000B37B3" w:rsidRDefault="000B37B3">
      <w:pPr>
        <w:spacing w:line="180" w:lineRule="atLeast"/>
        <w:jc w:val="right"/>
        <w:divId w:val="2119635556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3CA27A48">
          <v:rect id="_x0000_i1198" style="width:552.85pt;height:1.5pt" o:hralign="right" o:hrstd="t" o:hr="t" fillcolor="#a0a0a0" stroked="f"/>
        </w:pict>
      </w:r>
    </w:p>
    <w:p w14:paraId="0015F42F" w14:textId="77777777" w:rsidR="000B37B3" w:rsidRDefault="000B37B3">
      <w:pPr>
        <w:spacing w:line="180" w:lineRule="atLeast"/>
        <w:jc w:val="right"/>
        <w:divId w:val="64500173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4039ECB4">
          <v:rect id="_x0000_i1199" style="width:552.85pt;height:1.5pt" o:hralign="right" o:hrstd="t" o:hr="t" fillcolor="#a0a0a0" stroked="f"/>
        </w:pict>
      </w:r>
    </w:p>
    <w:p w14:paraId="65457129" w14:textId="77777777" w:rsidR="000B37B3" w:rsidRDefault="000B37B3">
      <w:pPr>
        <w:spacing w:line="180" w:lineRule="atLeast"/>
        <w:jc w:val="right"/>
        <w:divId w:val="298611679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093A9959">
          <v:rect id="_x0000_i1200" style="width:552.85pt;height:1.5pt" o:hralign="right" o:hrstd="t" o:hr="t" fillcolor="#a0a0a0" stroked="f"/>
        </w:pict>
      </w:r>
    </w:p>
    <w:p w14:paraId="341313AE" w14:textId="77777777" w:rsidR="000B37B3" w:rsidRDefault="000B37B3">
      <w:pPr>
        <w:spacing w:line="180" w:lineRule="atLeast"/>
        <w:jc w:val="right"/>
        <w:divId w:val="1587879748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2819AAA6">
          <v:rect id="_x0000_i1201" style="width:552.85pt;height:1.5pt" o:hralign="right" o:hrstd="t" o:hr="t" fillcolor="#a0a0a0" stroked="f"/>
        </w:pict>
      </w:r>
    </w:p>
    <w:p w14:paraId="5AE6BCE5" w14:textId="77777777" w:rsidR="000B37B3" w:rsidRDefault="000B37B3">
      <w:pPr>
        <w:spacing w:line="180" w:lineRule="atLeast"/>
        <w:jc w:val="right"/>
        <w:divId w:val="264458118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7BB4686F">
          <v:rect id="_x0000_i1202" style="width:552.85pt;height:1.5pt" o:hralign="right" o:hrstd="t" o:hr="t" fillcolor="#a0a0a0" stroked="f"/>
        </w:pict>
      </w:r>
    </w:p>
    <w:p w14:paraId="60E9905B" w14:textId="77777777" w:rsidR="000B37B3" w:rsidRDefault="000B37B3">
      <w:pPr>
        <w:spacing w:line="180" w:lineRule="atLeast"/>
        <w:jc w:val="right"/>
        <w:divId w:val="1522938709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53176B20">
          <v:rect id="_x0000_i1203" style="width:552.85pt;height:1.5pt" o:hralign="right" o:hrstd="t" o:hr="t" fillcolor="#a0a0a0" stroked="f"/>
        </w:pict>
      </w:r>
    </w:p>
    <w:p w14:paraId="7B53D3DD" w14:textId="77777777" w:rsidR="000B37B3" w:rsidRDefault="000B37B3">
      <w:pPr>
        <w:spacing w:line="180" w:lineRule="atLeast"/>
        <w:jc w:val="right"/>
        <w:divId w:val="1248347984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44758DC1">
          <v:rect id="_x0000_i1204" style="width:552.85pt;height:1.5pt" o:hralign="right" o:hrstd="t" o:hr="t" fillcolor="#a0a0a0" stroked="f"/>
        </w:pict>
      </w:r>
    </w:p>
    <w:p w14:paraId="59F3B933" w14:textId="77777777" w:rsidR="000B37B3" w:rsidRDefault="000B37B3">
      <w:pPr>
        <w:spacing w:line="180" w:lineRule="atLeast"/>
        <w:jc w:val="right"/>
        <w:divId w:val="1666741762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6CCC0ADD">
          <v:rect id="_x0000_i1205" style="width:552.85pt;height:1.5pt" o:hralign="right" o:hrstd="t" o:hr="t" fillcolor="#a0a0a0" stroked="f"/>
        </w:pict>
      </w:r>
    </w:p>
    <w:p w14:paraId="7614B35D" w14:textId="77777777" w:rsidR="000B37B3" w:rsidRDefault="000B37B3">
      <w:pPr>
        <w:spacing w:line="180" w:lineRule="atLeast"/>
        <w:jc w:val="right"/>
        <w:divId w:val="1534272466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6AC9B3BF">
          <v:rect id="_x0000_i1206" style="width:552.85pt;height:1.5pt" o:hralign="right" o:hrstd="t" o:hr="t" fillcolor="#a0a0a0" stroked="f"/>
        </w:pict>
      </w:r>
    </w:p>
    <w:p w14:paraId="1331EED3" w14:textId="77777777" w:rsidR="000B37B3" w:rsidRDefault="000B37B3">
      <w:pPr>
        <w:spacing w:line="180" w:lineRule="atLeast"/>
        <w:jc w:val="right"/>
        <w:divId w:val="1167867346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5701A324">
          <v:rect id="_x0000_i1207" style="width:552.85pt;height:1.5pt" o:hralign="right" o:hrstd="t" o:hr="t" fillcolor="#a0a0a0" stroked="f"/>
        </w:pict>
      </w:r>
    </w:p>
    <w:p w14:paraId="7DA3C7D3" w14:textId="77777777" w:rsidR="000B37B3" w:rsidRDefault="000B37B3">
      <w:pPr>
        <w:spacing w:line="180" w:lineRule="atLeast"/>
        <w:jc w:val="right"/>
        <w:divId w:val="1146971115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74DC868C">
          <v:rect id="_x0000_i1208" style="width:552.85pt;height:1.5pt" o:hralign="right" o:hrstd="t" o:hr="t" fillcolor="#a0a0a0" stroked="f"/>
        </w:pict>
      </w:r>
    </w:p>
    <w:p w14:paraId="0F35EC2E" w14:textId="77777777" w:rsidR="000B37B3" w:rsidRDefault="000B37B3">
      <w:pPr>
        <w:spacing w:line="180" w:lineRule="atLeast"/>
        <w:jc w:val="right"/>
        <w:divId w:val="1312324775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4B22AD55">
          <v:rect id="_x0000_i1209" style="width:552.85pt;height:1.5pt" o:hralign="right" o:hrstd="t" o:hr="t" fillcolor="#a0a0a0" stroked="f"/>
        </w:pict>
      </w:r>
    </w:p>
    <w:p w14:paraId="22B26460" w14:textId="77777777" w:rsidR="000B37B3" w:rsidRDefault="000B37B3">
      <w:pPr>
        <w:spacing w:line="180" w:lineRule="atLeast"/>
        <w:jc w:val="right"/>
        <w:divId w:val="1056199092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0C60751E">
          <v:rect id="_x0000_i1210" style="width:552.85pt;height:1.5pt" o:hralign="right" o:hrstd="t" o:hr="t" fillcolor="#a0a0a0" stroked="f"/>
        </w:pict>
      </w:r>
    </w:p>
    <w:p w14:paraId="30C16B2D" w14:textId="77777777" w:rsidR="000B37B3" w:rsidRDefault="000B37B3">
      <w:pPr>
        <w:spacing w:line="180" w:lineRule="atLeast"/>
        <w:jc w:val="right"/>
        <w:divId w:val="214349498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6B79AE34">
          <v:rect id="_x0000_i1211" style="width:552.85pt;height:1.5pt" o:hralign="right" o:hrstd="t" o:hr="t" fillcolor="#a0a0a0" stroked="f"/>
        </w:pict>
      </w:r>
    </w:p>
    <w:p w14:paraId="07396EF3" w14:textId="77777777" w:rsidR="000B37B3" w:rsidRDefault="000B37B3">
      <w:pPr>
        <w:spacing w:line="180" w:lineRule="atLeast"/>
        <w:jc w:val="right"/>
        <w:divId w:val="1820028501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lastRenderedPageBreak/>
        <w:pict w14:anchorId="361CE479">
          <v:rect id="_x0000_i1212" style="width:552.85pt;height:1.5pt" o:hralign="right" o:hrstd="t" o:hr="t" fillcolor="#a0a0a0" stroked="f"/>
        </w:pict>
      </w:r>
    </w:p>
    <w:p w14:paraId="41620C56" w14:textId="77777777" w:rsidR="000B37B3" w:rsidRDefault="000B37B3">
      <w:pPr>
        <w:spacing w:line="180" w:lineRule="atLeast"/>
        <w:jc w:val="right"/>
        <w:divId w:val="1733189553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0D75B8DF">
          <v:rect id="_x0000_i1213" style="width:552.85pt;height:1.5pt" o:hralign="right" o:hrstd="t" o:hr="t" fillcolor="#a0a0a0" stroked="f"/>
        </w:pict>
      </w:r>
    </w:p>
    <w:p w14:paraId="69801196" w14:textId="77777777" w:rsidR="000B37B3" w:rsidRDefault="000B37B3">
      <w:pPr>
        <w:spacing w:line="180" w:lineRule="atLeast"/>
        <w:jc w:val="right"/>
        <w:divId w:val="1053388795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7841FE5A">
          <v:rect id="_x0000_i1214" style="width:552.85pt;height:1.5pt" o:hralign="right" o:hrstd="t" o:hr="t" fillcolor="#a0a0a0" stroked="f"/>
        </w:pict>
      </w:r>
    </w:p>
    <w:p w14:paraId="712F993B" w14:textId="77777777" w:rsidR="000B37B3" w:rsidRDefault="000B37B3">
      <w:pPr>
        <w:spacing w:line="180" w:lineRule="atLeast"/>
        <w:jc w:val="right"/>
        <w:divId w:val="685256571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pict w14:anchorId="16C7BD81">
          <v:rect id="_x0000_i1215" style="width:552.85pt;height:1.5pt" o:hralign="right" o:hrstd="t" o:hr="t" fillcolor="#a0a0a0" stroked="f"/>
        </w:pict>
      </w:r>
    </w:p>
    <w:p w14:paraId="4A16624C" w14:textId="77777777" w:rsidR="000B37B3" w:rsidRDefault="000B37B3">
      <w:pPr>
        <w:spacing w:line="180" w:lineRule="atLeast"/>
        <w:jc w:val="right"/>
        <w:divId w:val="80224220"/>
        <w:rPr>
          <w:rFonts w:ascii="Arial" w:eastAsia="Times New Roman" w:hAnsi="Arial" w:cs="Arial"/>
          <w:noProof/>
          <w:sz w:val="22"/>
          <w:szCs w:val="22"/>
        </w:rPr>
      </w:pPr>
      <w:r>
        <w:rPr>
          <w:rStyle w:val="Strong"/>
          <w:rFonts w:ascii="Arial" w:eastAsia="Times New Roman" w:hAnsi="Arial" w:cs="Arial"/>
          <w:noProof/>
          <w:sz w:val="22"/>
          <w:szCs w:val="22"/>
        </w:rPr>
        <w:t>[8]</w:t>
      </w:r>
    </w:p>
    <w:p w14:paraId="57C5CCCF" w14:textId="77777777" w:rsidR="000B37B3" w:rsidRDefault="000B37B3">
      <w:pPr>
        <w:divId w:val="1382439232"/>
        <w:rPr>
          <w:rFonts w:ascii="Arial" w:eastAsia="Times New Roman" w:hAnsi="Arial" w:cs="Arial"/>
          <w:sz w:val="22"/>
          <w:szCs w:val="22"/>
        </w:rPr>
      </w:pPr>
      <w:r>
        <w:rPr>
          <w:b/>
          <w:bCs/>
          <w:noProof/>
        </w:rPr>
        <w:t>33.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Amir has a home network that includes two laptop computers, four mobile phones, and two televisions.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  <w:t>The network uses a star topology with a central switch. The switch has an integrated wireless access point (WAP).</w:t>
      </w:r>
    </w:p>
    <w:p w14:paraId="5A4EFAD0" w14:textId="77777777" w:rsidR="000B37B3" w:rsidRDefault="000B37B3">
      <w:pPr>
        <w:numPr>
          <w:ilvl w:val="0"/>
          <w:numId w:val="11"/>
        </w:numPr>
        <w:spacing w:before="100" w:beforeAutospacing="1" w:after="100" w:afterAutospacing="1"/>
        <w:divId w:val="138243923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Describe the similarities and differences between a switch and a router.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0084"/>
      </w:tblGrid>
      <w:tr w:rsidR="00000000" w14:paraId="255F4389" w14:textId="77777777">
        <w:trPr>
          <w:divId w:val="1382439232"/>
        </w:trPr>
        <w:tc>
          <w:tcPr>
            <w:tcW w:w="200" w:type="pct"/>
            <w:vAlign w:val="center"/>
            <w:hideMark/>
          </w:tcPr>
          <w:p w14:paraId="22F8E0B2" w14:textId="77777777" w:rsidR="000B37B3" w:rsidRDefault="000B37B3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800" w:type="pct"/>
            <w:vAlign w:val="center"/>
            <w:hideMark/>
          </w:tcPr>
          <w:tbl>
            <w:tblPr>
              <w:tblW w:w="475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3"/>
              <w:gridCol w:w="8047"/>
            </w:tblGrid>
            <w:tr w:rsidR="00000000" w14:paraId="642DC1C1" w14:textId="77777777">
              <w:trPr>
                <w:jc w:val="center"/>
              </w:trPr>
              <w:tc>
                <w:tcPr>
                  <w:tcW w:w="800" w:type="pct"/>
                  <w:hideMark/>
                </w:tcPr>
                <w:p w14:paraId="40D0CC0E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Similarities</w:t>
                  </w:r>
                </w:p>
              </w:tc>
              <w:tc>
                <w:tcPr>
                  <w:tcW w:w="4200" w:type="pct"/>
                  <w:vAlign w:val="bottom"/>
                  <w:hideMark/>
                </w:tcPr>
                <w:p w14:paraId="25310230" w14:textId="77777777" w:rsidR="000B37B3" w:rsidRDefault="000B37B3">
                  <w:pPr>
                    <w:spacing w:line="180" w:lineRule="atLeast"/>
                    <w:jc w:val="right"/>
                    <w:divId w:val="621233231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07BDCC9E">
                      <v:rect id="_x0000_i1216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C756BC3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4A6EEC8B" w14:textId="77777777" w:rsidR="000B37B3" w:rsidRDefault="000B37B3">
                  <w:pPr>
                    <w:spacing w:line="180" w:lineRule="atLeast"/>
                    <w:jc w:val="right"/>
                    <w:divId w:val="738092514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175F7935">
                      <v:rect id="_x0000_i1217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0EA6453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5FB3D475" w14:textId="77777777" w:rsidR="000B37B3" w:rsidRDefault="000B37B3">
                  <w:pPr>
                    <w:spacing w:line="180" w:lineRule="atLeast"/>
                    <w:jc w:val="right"/>
                    <w:divId w:val="615449584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44B99562">
                      <v:rect id="_x0000_i1218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DA8B4EC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0B177323" w14:textId="77777777" w:rsidR="000B37B3" w:rsidRDefault="000B37B3">
                  <w:pPr>
                    <w:spacing w:line="180" w:lineRule="atLeast"/>
                    <w:jc w:val="right"/>
                    <w:divId w:val="146479347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1EA4B41C">
                      <v:rect id="_x0000_i1219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42E88D94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6C3185D8" w14:textId="77777777" w:rsidR="000B37B3" w:rsidRDefault="000B37B3">
                  <w:pPr>
                    <w:spacing w:line="180" w:lineRule="atLeast"/>
                    <w:jc w:val="right"/>
                    <w:divId w:val="869687242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2F9E520A">
                      <v:rect id="_x0000_i1220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66642AC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6E8C45FF" w14:textId="77777777" w:rsidR="000B37B3" w:rsidRDefault="000B37B3">
                  <w:pPr>
                    <w:spacing w:line="180" w:lineRule="atLeast"/>
                    <w:jc w:val="right"/>
                    <w:divId w:val="2103838956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67BE287D">
                      <v:rect id="_x0000_i1221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717CD0BD" w14:textId="77777777">
              <w:trPr>
                <w:jc w:val="center"/>
              </w:trPr>
              <w:tc>
                <w:tcPr>
                  <w:tcW w:w="800" w:type="pct"/>
                  <w:hideMark/>
                </w:tcPr>
                <w:p w14:paraId="6C187DD9" w14:textId="77777777" w:rsidR="000B37B3" w:rsidRDefault="000B37B3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t>Differences</w:t>
                  </w:r>
                </w:p>
              </w:tc>
              <w:tc>
                <w:tcPr>
                  <w:tcW w:w="4200" w:type="pct"/>
                  <w:vAlign w:val="bottom"/>
                  <w:hideMark/>
                </w:tcPr>
                <w:p w14:paraId="02A0E4F9" w14:textId="77777777" w:rsidR="000B37B3" w:rsidRDefault="000B37B3">
                  <w:pPr>
                    <w:spacing w:line="180" w:lineRule="atLeast"/>
                    <w:jc w:val="right"/>
                    <w:divId w:val="1530951875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052441F8">
                      <v:rect id="_x0000_i1222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082EEC1B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5C60C9EA" w14:textId="77777777" w:rsidR="000B37B3" w:rsidRDefault="000B37B3">
                  <w:pPr>
                    <w:spacing w:line="180" w:lineRule="atLeast"/>
                    <w:jc w:val="right"/>
                    <w:divId w:val="1876311622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5B03728D">
                      <v:rect id="_x0000_i1223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0FE864B9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0B246FF9" w14:textId="77777777" w:rsidR="000B37B3" w:rsidRDefault="000B37B3">
                  <w:pPr>
                    <w:spacing w:line="180" w:lineRule="atLeast"/>
                    <w:jc w:val="right"/>
                    <w:divId w:val="219752999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2E4E728D">
                      <v:rect id="_x0000_i1224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255C5D69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616CC8B3" w14:textId="77777777" w:rsidR="000B37B3" w:rsidRDefault="000B37B3">
                  <w:pPr>
                    <w:spacing w:line="180" w:lineRule="atLeast"/>
                    <w:jc w:val="right"/>
                    <w:divId w:val="1057817639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128D5135">
                      <v:rect id="_x0000_i1225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8F83CB8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63784B93" w14:textId="77777777" w:rsidR="000B37B3" w:rsidRDefault="000B37B3">
                  <w:pPr>
                    <w:spacing w:line="180" w:lineRule="atLeast"/>
                    <w:jc w:val="right"/>
                    <w:divId w:val="1191645251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52712AC1">
                      <v:rect id="_x0000_i1226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153AD202" w14:textId="77777777">
              <w:trPr>
                <w:jc w:val="center"/>
              </w:trPr>
              <w:tc>
                <w:tcPr>
                  <w:tcW w:w="5000" w:type="pct"/>
                  <w:gridSpan w:val="2"/>
                  <w:vAlign w:val="bottom"/>
                  <w:hideMark/>
                </w:tcPr>
                <w:p w14:paraId="063E0B0E" w14:textId="77777777" w:rsidR="000B37B3" w:rsidRDefault="000B37B3">
                  <w:pPr>
                    <w:spacing w:line="180" w:lineRule="atLeast"/>
                    <w:jc w:val="right"/>
                    <w:divId w:val="177990905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Times New Roman" w:hAnsi="Arial" w:cs="Arial"/>
                      <w:sz w:val="22"/>
                      <w:szCs w:val="22"/>
                    </w:rPr>
                    <w:pict w14:anchorId="5A821969">
                      <v:rect id="_x0000_i1227" style="width:552.85pt;height:1.5pt" o:hralign="right" o:hrstd="t" o:hr="t" fillcolor="#a0a0a0" stroked="f"/>
                    </w:pict>
                  </w:r>
                </w:p>
              </w:tc>
            </w:tr>
          </w:tbl>
          <w:p w14:paraId="0C9759DE" w14:textId="77777777" w:rsidR="000B37B3" w:rsidRDefault="000B37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2AEA6DA" w14:textId="77777777" w:rsidR="000B37B3" w:rsidRDefault="000B37B3">
      <w:pPr>
        <w:jc w:val="right"/>
        <w:divId w:val="1664622093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[6]</w:t>
      </w:r>
    </w:p>
    <w:p w14:paraId="1143C8FF" w14:textId="77777777" w:rsidR="000B37B3" w:rsidRDefault="000B37B3">
      <w:pPr>
        <w:numPr>
          <w:ilvl w:val="0"/>
          <w:numId w:val="12"/>
        </w:numPr>
        <w:spacing w:before="100" w:beforeAutospacing="1" w:after="240"/>
        <w:divId w:val="138243923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Draw the star topology for Amir’s home network. Clearly label each device.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</w:p>
    <w:p w14:paraId="7082A345" w14:textId="77777777" w:rsidR="000B37B3" w:rsidRDefault="000B37B3">
      <w:pPr>
        <w:spacing w:before="100" w:beforeAutospacing="1" w:after="240"/>
        <w:ind w:left="720"/>
        <w:divId w:val="138243923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br/>
      </w:r>
    </w:p>
    <w:p w14:paraId="5EBE7697" w14:textId="77777777" w:rsidR="000B37B3" w:rsidRDefault="000B37B3">
      <w:pPr>
        <w:spacing w:before="100" w:beforeAutospacing="1" w:after="100" w:afterAutospacing="1"/>
        <w:ind w:left="975" w:right="255"/>
        <w:jc w:val="right"/>
        <w:divId w:val="847521086"/>
        <w:rPr>
          <w:rFonts w:ascii="Arial" w:eastAsia="Times New Roman" w:hAnsi="Arial" w:cs="Arial"/>
          <w:sz w:val="22"/>
          <w:szCs w:val="22"/>
        </w:rPr>
      </w:pPr>
      <w:r>
        <w:rPr>
          <w:rStyle w:val="Strong"/>
          <w:rFonts w:ascii="Arial" w:eastAsia="Times New Roman" w:hAnsi="Arial" w:cs="Arial"/>
          <w:sz w:val="22"/>
          <w:szCs w:val="22"/>
        </w:rPr>
        <w:t>[3]</w:t>
      </w:r>
    </w:p>
    <w:sectPr w:rsidR="00000000">
      <w:footerReference w:type="default" r:id="rId11"/>
      <w:pgSz w:w="11907" w:h="16840"/>
      <w:pgMar w:top="709" w:right="425" w:bottom="709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5CF4" w14:textId="77777777" w:rsidR="000B37B3" w:rsidRDefault="000B37B3">
      <w:r>
        <w:separator/>
      </w:r>
    </w:p>
  </w:endnote>
  <w:endnote w:type="continuationSeparator" w:id="0">
    <w:p w14:paraId="1389A325" w14:textId="77777777" w:rsidR="000B37B3" w:rsidRDefault="000B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0" w:type="dxa"/>
      <w:jc w:val="right"/>
      <w:tblLook w:val="04A0" w:firstRow="1" w:lastRow="0" w:firstColumn="1" w:lastColumn="0" w:noHBand="0" w:noVBand="1"/>
    </w:tblPr>
    <w:tblGrid>
      <w:gridCol w:w="4200"/>
      <w:gridCol w:w="3150"/>
      <w:gridCol w:w="3150"/>
    </w:tblGrid>
    <w:tr w:rsidR="00000000" w14:paraId="629A248A" w14:textId="77777777">
      <w:trPr>
        <w:jc w:val="right"/>
      </w:trPr>
      <w:tc>
        <w:tcPr>
          <w:tcW w:w="20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3735EC80" w14:textId="77777777" w:rsidR="000B37B3" w:rsidRDefault="000B37B3">
          <w:pPr>
            <w:spacing w:before="15" w:after="15"/>
            <w:ind w:left="15" w:right="15"/>
            <w:rPr>
              <w:rFonts w:ascii="Arial" w:hAnsi="Arial" w:cs="Arial"/>
              <w:sz w:val="22"/>
              <w:szCs w:val="22"/>
            </w:rPr>
          </w:pPr>
          <w:r>
            <w:t xml:space="preserve">© OCR 2024. You may photocopy this page. </w:t>
          </w:r>
        </w:p>
      </w:tc>
      <w:tc>
        <w:tcPr>
          <w:tcW w:w="1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2ABEC577" w14:textId="77777777" w:rsidR="000B37B3" w:rsidRDefault="000B37B3">
          <w:pPr>
            <w:spacing w:before="15" w:after="15"/>
            <w:ind w:left="15" w:right="15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Page </w:t>
          </w:r>
          <w:r>
            <w:rPr>
              <w:rFonts w:ascii="Arial" w:hAnsi="Arial" w:cs="Arial"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  <w:r>
            <w:rPr>
              <w:rFonts w:ascii="Arial" w:hAnsi="Arial" w:cs="Arial"/>
              <w:sz w:val="22"/>
              <w:szCs w:val="22"/>
            </w:rPr>
            <w:t xml:space="preserve"> of </w:t>
          </w:r>
          <w:r>
            <w:rPr>
              <w:rFonts w:ascii="Arial" w:hAnsi="Arial" w:cs="Arial"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  <w:szCs w:val="22"/>
            </w:rPr>
            <w:t>2</w:t>
          </w:r>
          <w:r>
            <w:rPr>
              <w:rFonts w:ascii="Arial" w:hAnsi="Arial" w:cs="Arial"/>
              <w:sz w:val="22"/>
              <w:szCs w:val="22"/>
            </w:rPr>
            <w:fldChar w:fldCharType="end"/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1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73AA2D56" w14:textId="77777777" w:rsidR="000B37B3" w:rsidRDefault="000B37B3">
          <w:pPr>
            <w:spacing w:before="15" w:after="15"/>
            <w:ind w:left="15" w:right="15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Created in ExamBuilder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E4FF9" w14:textId="77777777" w:rsidR="000B37B3" w:rsidRDefault="000B37B3">
      <w:r>
        <w:separator/>
      </w:r>
    </w:p>
  </w:footnote>
  <w:footnote w:type="continuationSeparator" w:id="0">
    <w:p w14:paraId="3693FDF4" w14:textId="77777777" w:rsidR="000B37B3" w:rsidRDefault="000B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B7D"/>
    <w:multiLevelType w:val="multilevel"/>
    <w:tmpl w:val="C644C7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805E5"/>
    <w:multiLevelType w:val="multilevel"/>
    <w:tmpl w:val="AAB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30678"/>
    <w:multiLevelType w:val="multilevel"/>
    <w:tmpl w:val="D12891A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277221"/>
    <w:multiLevelType w:val="multilevel"/>
    <w:tmpl w:val="520876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75BE8"/>
    <w:multiLevelType w:val="multilevel"/>
    <w:tmpl w:val="4C34EA8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5D3C02"/>
    <w:multiLevelType w:val="multilevel"/>
    <w:tmpl w:val="C8E6993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9284C"/>
    <w:multiLevelType w:val="multilevel"/>
    <w:tmpl w:val="4ED48D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644CD4"/>
    <w:multiLevelType w:val="multilevel"/>
    <w:tmpl w:val="4A9CBAC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05BD4"/>
    <w:multiLevelType w:val="multilevel"/>
    <w:tmpl w:val="2E1EA7B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8E5541"/>
    <w:multiLevelType w:val="multilevel"/>
    <w:tmpl w:val="C8563C7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732BD3"/>
    <w:multiLevelType w:val="multilevel"/>
    <w:tmpl w:val="D10AF7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F65D2C"/>
    <w:multiLevelType w:val="multilevel"/>
    <w:tmpl w:val="4192C9A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3711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5237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745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260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9997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4605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425000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5356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697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39137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65851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604697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96"/>
    <w:rsid w:val="000B37B3"/>
    <w:rsid w:val="00AA613B"/>
    <w:rsid w:val="00C7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6365270F"/>
  <w15:chartTrackingRefBased/>
  <w15:docId w15:val="{917F9E06-250E-4B44-9ECD-94734C89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ascii="Arial" w:hAnsi="Arial" w:cs="Arial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Arial" w:hAnsi="Arial" w:cs="Arial" w:hint="default"/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customStyle="1" w:styleId="section1">
    <w:name w:val="section1"/>
    <w:basedOn w:val="Normal"/>
    <w:uiPriority w:val="99"/>
    <w:semiHidden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ablehasborders">
    <w:name w:val="table_hasborders"/>
    <w:basedOn w:val="Normal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otalrow">
    <w:name w:val="totalrow"/>
    <w:basedOn w:val="Normal"/>
    <w:uiPriority w:val="99"/>
    <w:semiHidden/>
    <w:pPr>
      <w:spacing w:before="100" w:beforeAutospacing="1" w:after="100" w:afterAutospacing="1" w:line="180" w:lineRule="atLeast"/>
      <w:ind w:right="225"/>
      <w:jc w:val="right"/>
    </w:pPr>
    <w:rPr>
      <w:b/>
      <w:bCs/>
    </w:rPr>
  </w:style>
  <w:style w:type="paragraph" w:customStyle="1" w:styleId="dotrow">
    <w:name w:val="dotrow"/>
    <w:basedOn w:val="Normal"/>
    <w:uiPriority w:val="99"/>
    <w:semiHidden/>
    <w:pPr>
      <w:pBdr>
        <w:bottom w:val="dashed" w:sz="6" w:space="0" w:color="000000"/>
      </w:pBdr>
      <w:spacing w:before="270" w:after="100" w:afterAutospacing="1" w:line="180" w:lineRule="atLeast"/>
      <w:jc w:val="right"/>
    </w:pPr>
  </w:style>
  <w:style w:type="character" w:customStyle="1" w:styleId="ifalone">
    <w:name w:val="if_alone"/>
    <w:basedOn w:val="DefaultParagraphFont"/>
    <w:rPr>
      <w:rFonts w:ascii="Arial" w:hAnsi="Arial" w:cs="Arial" w:hint="default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67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796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551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899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8155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93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025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222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819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725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925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345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400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865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196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519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7635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800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21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3964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38436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200508659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6639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878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85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1345">
      <w:marLeft w:val="225"/>
      <w:marRight w:val="22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3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323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51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4958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934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724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95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187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162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299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1763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525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905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20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108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73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033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16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390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787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718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6970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9238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510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563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442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0962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63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4574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151672633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5552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48701404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752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7960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60125907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518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666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82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690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85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0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9404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669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8010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82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6311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78126846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423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038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998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75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288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8237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528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54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600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42704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864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567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108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747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425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74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9093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193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247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193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656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817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682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566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290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595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724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9084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8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886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8637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4409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072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85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20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32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317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688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2922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83356939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018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7854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5142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2242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765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01897152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142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324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682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341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6088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399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592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4097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846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778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495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556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81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621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3207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813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6009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128373053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47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055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556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31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625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374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504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667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05068528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797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072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158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575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358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024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656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51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309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3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756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728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577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29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5875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952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0383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07945046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37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0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3359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164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40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94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766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735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573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820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558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578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036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87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0996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322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437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761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13714177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906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99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621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148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339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285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037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293561730">
      <w:marLeft w:val="225"/>
      <w:marRight w:val="22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812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24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9245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493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976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86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190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5114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  <w:div w:id="119164745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779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678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10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545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351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709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935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404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8220">
      <w:marLeft w:val="225"/>
      <w:marRight w:val="15"/>
      <w:marTop w:val="60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0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075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5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17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67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74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1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70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9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176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24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34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11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77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09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9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85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5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7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5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220">
          <w:marLeft w:val="15"/>
          <w:marRight w:val="15"/>
          <w:marTop w:val="270"/>
          <w:marBottom w:val="15"/>
          <w:divBdr>
            <w:top w:val="none" w:sz="0" w:space="0" w:color="auto"/>
            <w:left w:val="none" w:sz="0" w:space="0" w:color="auto"/>
            <w:bottom w:val="dashed" w:sz="6" w:space="0" w:color="000000"/>
            <w:right w:val="none" w:sz="0" w:space="0" w:color="auto"/>
          </w:divBdr>
        </w:div>
      </w:divsChild>
    </w:div>
    <w:div w:id="145555914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618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63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9612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6932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355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479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49291023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461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774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979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848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586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160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331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129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5395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181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1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49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867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993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530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96737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0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950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391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101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285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545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635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7403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534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249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826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217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18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771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900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0746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20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5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838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3954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1978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60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523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923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641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94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048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4107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175362300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57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322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721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71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17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783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2402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351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009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601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804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5689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89677353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392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330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9512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4779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663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9182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692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1057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27802777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33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94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9960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76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167691">
      <w:marLeft w:val="225"/>
      <w:marRight w:val="22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2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647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73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184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0878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  <w:div w:id="111590260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869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336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554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31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856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117429808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995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6894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3026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216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3095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565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317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1901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P. CHENG</dc:creator>
  <cp:keywords/>
  <dc:description/>
  <cp:lastModifiedBy>P. CHENG</cp:lastModifiedBy>
  <cp:revision>2</cp:revision>
  <cp:lastPrinted>2025-06-23T08:36:00Z</cp:lastPrinted>
  <dcterms:created xsi:type="dcterms:W3CDTF">2025-06-23T08:36:00Z</dcterms:created>
  <dcterms:modified xsi:type="dcterms:W3CDTF">2025-06-23T08:36:00Z</dcterms:modified>
</cp:coreProperties>
</file>