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9FF4A" w14:textId="77777777" w:rsidR="000B37B3" w:rsidRDefault="000B37B3">
      <w:pPr>
        <w:rPr>
          <w:rFonts w:ascii="Arial" w:eastAsia="Times New Roman" w:hAnsi="Arial" w:cs="Arial"/>
          <w:sz w:val="22"/>
          <w:szCs w:val="22"/>
        </w:rPr>
      </w:pPr>
    </w:p>
    <w:p w14:paraId="7A73864E" w14:textId="77777777" w:rsidR="000B37B3" w:rsidRDefault="000B37B3">
      <w:pPr>
        <w:divId w:val="1985307522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1.3.1 Network And Topologies</w:t>
      </w:r>
      <w:r>
        <w:rPr>
          <w:rFonts w:ascii="Arial" w:eastAsia="Times New Roman" w:hAnsi="Arial" w:cs="Arial"/>
          <w:b/>
          <w:bCs/>
          <w:sz w:val="22"/>
          <w:szCs w:val="22"/>
        </w:rPr>
        <w:br/>
        <w:t>1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A law company currently use a Local Area Network (LAN) linked to a Wide Area Network (WAN).</w:t>
      </w:r>
      <w:r>
        <w:rPr>
          <w:rFonts w:ascii="Arial" w:eastAsia="Times New Roman" w:hAnsi="Arial" w:cs="Arial"/>
          <w:sz w:val="22"/>
          <w:szCs w:val="22"/>
        </w:rPr>
        <w:br/>
        <w:t>They want to upgrade their system to utilise cloud storage.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t>Define what is meant by a Wide Area Network.</w:t>
      </w:r>
    </w:p>
    <w:p w14:paraId="3CF46907" w14:textId="77777777" w:rsidR="000B37B3" w:rsidRDefault="000B37B3">
      <w:pPr>
        <w:spacing w:line="270" w:lineRule="atLeast"/>
        <w:jc w:val="right"/>
        <w:divId w:val="1397967960"/>
        <w:rPr>
          <w:rFonts w:ascii="Arial" w:eastAsia="Times New Roman" w:hAnsi="Arial" w:cs="Arial"/>
          <w:sz w:val="22"/>
          <w:szCs w:val="22"/>
        </w:rPr>
      </w:pPr>
      <w:r>
        <w:rPr>
          <w:rStyle w:val="Strong"/>
          <w:rFonts w:ascii="Arial" w:eastAsia="Times New Roman" w:hAnsi="Arial" w:cs="Arial"/>
          <w:sz w:val="22"/>
          <w:szCs w:val="22"/>
        </w:rPr>
        <w:t>[1]</w:t>
      </w:r>
    </w:p>
    <w:p w14:paraId="076E13C7" w14:textId="77777777" w:rsidR="000B37B3" w:rsidRDefault="000B37B3">
      <w:pPr>
        <w:divId w:val="1077358758"/>
      </w:pPr>
    </w:p>
    <w:p w14:paraId="24F971CA" w14:textId="77777777" w:rsidR="000B37B3" w:rsidRDefault="000B37B3">
      <w:pPr>
        <w:divId w:val="272639521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2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Amir has a home network that includes two laptop computers, four mobile phones, and two televisions.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>Identify the type of network Amir has at home.</w:t>
      </w:r>
    </w:p>
    <w:p w14:paraId="108F2A94" w14:textId="77777777" w:rsidR="000B37B3" w:rsidRDefault="000B37B3">
      <w:pPr>
        <w:spacing w:line="270" w:lineRule="atLeast"/>
        <w:jc w:val="right"/>
        <w:divId w:val="1272200383"/>
        <w:rPr>
          <w:rFonts w:ascii="Arial" w:eastAsia="Times New Roman" w:hAnsi="Arial" w:cs="Arial"/>
          <w:sz w:val="22"/>
          <w:szCs w:val="22"/>
        </w:rPr>
      </w:pPr>
      <w:r>
        <w:rPr>
          <w:rStyle w:val="Strong"/>
          <w:rFonts w:ascii="Arial" w:eastAsia="Times New Roman" w:hAnsi="Arial" w:cs="Arial"/>
          <w:sz w:val="22"/>
          <w:szCs w:val="22"/>
        </w:rPr>
        <w:t>[1]</w:t>
      </w:r>
    </w:p>
    <w:p w14:paraId="5F611B39" w14:textId="77777777" w:rsidR="000B37B3" w:rsidRDefault="000B37B3">
      <w:pPr>
        <w:divId w:val="616180100"/>
      </w:pPr>
    </w:p>
    <w:p w14:paraId="2B5E4109" w14:textId="77777777" w:rsidR="000B37B3" w:rsidRDefault="000B37B3">
      <w:pPr>
        <w:divId w:val="2058046824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3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Hope has a network in her house. The main devices are shown in the diagram.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4BD867AE" wp14:editId="480E5C78">
            <wp:extent cx="4429125" cy="28003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>Devices on the network do not currently have Internet access.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>Identify one device that Hope can use to connect her home network to the Internet.</w:t>
      </w:r>
    </w:p>
    <w:p w14:paraId="59F1BC40" w14:textId="77777777" w:rsidR="000B37B3" w:rsidRDefault="000B37B3">
      <w:pPr>
        <w:spacing w:line="270" w:lineRule="atLeast"/>
        <w:jc w:val="right"/>
        <w:divId w:val="1847406311"/>
        <w:rPr>
          <w:rFonts w:ascii="Arial" w:eastAsia="Times New Roman" w:hAnsi="Arial" w:cs="Arial"/>
          <w:sz w:val="22"/>
          <w:szCs w:val="22"/>
        </w:rPr>
      </w:pPr>
      <w:r>
        <w:rPr>
          <w:rStyle w:val="Strong"/>
          <w:rFonts w:ascii="Arial" w:eastAsia="Times New Roman" w:hAnsi="Arial" w:cs="Arial"/>
          <w:sz w:val="22"/>
          <w:szCs w:val="22"/>
        </w:rPr>
        <w:t>[1]</w:t>
      </w:r>
    </w:p>
    <w:p w14:paraId="29CFD61E" w14:textId="77777777" w:rsidR="000B37B3" w:rsidRDefault="000B37B3">
      <w:pPr>
        <w:divId w:val="909390843"/>
      </w:pPr>
    </w:p>
    <w:p w14:paraId="255601D6" w14:textId="77777777" w:rsidR="000B37B3" w:rsidRDefault="000B37B3">
      <w:pPr>
        <w:spacing w:after="240"/>
        <w:divId w:val="919169833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4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A law firm currently use a Local Area Network (LAN) linked to a Wide Area Network (WAN). They want to upgrade their system to utilise cloud storage.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>Define what is meant by a Wide Area Network.</w:t>
      </w:r>
    </w:p>
    <w:p w14:paraId="6F912669" w14:textId="77777777" w:rsidR="000B37B3" w:rsidRDefault="000B37B3">
      <w:pPr>
        <w:spacing w:line="180" w:lineRule="atLeast"/>
        <w:jc w:val="right"/>
        <w:divId w:val="138733886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69FE54C3">
          <v:rect id="_x0000_i1026" style="width:552.85pt;height:1.5pt" o:hralign="right" o:hrstd="t" o:hr="t" fillcolor="#a0a0a0" stroked="f"/>
        </w:pict>
      </w:r>
    </w:p>
    <w:p w14:paraId="2E7B88C6" w14:textId="77777777" w:rsidR="000B37B3" w:rsidRDefault="000B37B3">
      <w:pPr>
        <w:spacing w:line="180" w:lineRule="atLeast"/>
        <w:jc w:val="right"/>
        <w:divId w:val="1876308637"/>
        <w:rPr>
          <w:b/>
          <w:bCs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[1]</w:t>
      </w:r>
    </w:p>
    <w:p w14:paraId="543AECDE" w14:textId="77777777" w:rsidR="000B37B3" w:rsidRDefault="000B37B3">
      <w:pPr>
        <w:divId w:val="819427040"/>
      </w:pPr>
    </w:p>
    <w:p w14:paraId="739DF1CA" w14:textId="77777777" w:rsidR="000B37B3" w:rsidRDefault="000B37B3">
      <w:pPr>
        <w:spacing w:after="240"/>
        <w:divId w:val="395668645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5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A company, OCR Supermarkets, has supermarket stores throughout the country. The computers for each store connect to the central office using a Wide Area Network (WAN).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 xml:space="preserve">Identify </w:t>
      </w:r>
      <w:r>
        <w:rPr>
          <w:rFonts w:ascii="Arial" w:eastAsia="Times New Roman" w:hAnsi="Arial" w:cs="Arial"/>
          <w:b/>
          <w:bCs/>
          <w:sz w:val="22"/>
          <w:szCs w:val="22"/>
        </w:rPr>
        <w:t>two</w:t>
      </w:r>
      <w:r>
        <w:rPr>
          <w:rFonts w:ascii="Arial" w:eastAsia="Times New Roman" w:hAnsi="Arial" w:cs="Arial"/>
          <w:sz w:val="22"/>
          <w:szCs w:val="22"/>
        </w:rPr>
        <w:t xml:space="preserve"> differences between a WAN and a LAN (Local Area Network).</w:t>
      </w:r>
    </w:p>
    <w:p w14:paraId="0D51B6DD" w14:textId="77777777" w:rsidR="000B37B3" w:rsidRDefault="000B37B3">
      <w:pPr>
        <w:divId w:val="820005674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27"/>
        <w:gridCol w:w="9730"/>
      </w:tblGrid>
      <w:tr w:rsidR="00000000" w14:paraId="48E80766" w14:textId="77777777">
        <w:trPr>
          <w:divId w:val="395668645"/>
        </w:trPr>
        <w:tc>
          <w:tcPr>
            <w:tcW w:w="6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E10618" w14:textId="77777777" w:rsidR="000B37B3" w:rsidRDefault="000B37B3">
            <w:pPr>
              <w:spacing w:before="15" w:after="15"/>
              <w:ind w:left="15" w:right="15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Difference 1:</w:t>
            </w:r>
          </w:p>
        </w:tc>
        <w:tc>
          <w:tcPr>
            <w:tcW w:w="5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B376F9" w14:textId="77777777" w:rsidR="000B37B3" w:rsidRDefault="000B37B3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</w:tbl>
    <w:p w14:paraId="08709ED6" w14:textId="77777777" w:rsidR="000B37B3" w:rsidRDefault="000B37B3">
      <w:pPr>
        <w:divId w:val="395668645"/>
        <w:rPr>
          <w:rFonts w:ascii="Arial" w:eastAsia="Times New Roman" w:hAnsi="Arial" w:cs="Arial"/>
          <w:sz w:val="22"/>
          <w:szCs w:val="22"/>
        </w:rPr>
      </w:pPr>
    </w:p>
    <w:p w14:paraId="638A35DB" w14:textId="77777777" w:rsidR="000B37B3" w:rsidRDefault="000B37B3">
      <w:pPr>
        <w:spacing w:line="180" w:lineRule="atLeast"/>
        <w:jc w:val="right"/>
        <w:divId w:val="1065881086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5D06AFA1">
          <v:rect id="_x0000_i1027" style="width:552.85pt;height:1.5pt" o:hralign="right" o:hrstd="t" o:hr="t" fillcolor="#a0a0a0" stroked="f"/>
        </w:pict>
      </w:r>
    </w:p>
    <w:p w14:paraId="484102A7" w14:textId="77777777" w:rsidR="000B37B3" w:rsidRDefault="000B37B3">
      <w:pPr>
        <w:divId w:val="395668645"/>
        <w:rPr>
          <w:rFonts w:ascii="Arial" w:eastAsia="Times New Roman" w:hAnsi="Arial" w:cs="Arial"/>
          <w:sz w:val="22"/>
          <w:szCs w:val="22"/>
        </w:rPr>
      </w:pPr>
    </w:p>
    <w:p w14:paraId="010F9052" w14:textId="77777777" w:rsidR="000B37B3" w:rsidRDefault="000B37B3">
      <w:pPr>
        <w:divId w:val="1113207475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27"/>
        <w:gridCol w:w="9730"/>
      </w:tblGrid>
      <w:tr w:rsidR="00000000" w14:paraId="3CCC4007" w14:textId="77777777">
        <w:trPr>
          <w:divId w:val="395668645"/>
        </w:trPr>
        <w:tc>
          <w:tcPr>
            <w:tcW w:w="6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20507C" w14:textId="77777777" w:rsidR="000B37B3" w:rsidRDefault="000B37B3">
            <w:pPr>
              <w:spacing w:before="15" w:after="15"/>
              <w:ind w:left="15" w:right="15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Difference 2:</w:t>
            </w:r>
          </w:p>
        </w:tc>
        <w:tc>
          <w:tcPr>
            <w:tcW w:w="5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BC95D0" w14:textId="77777777" w:rsidR="000B37B3" w:rsidRDefault="000B37B3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</w:tbl>
    <w:p w14:paraId="02C122F0" w14:textId="77777777" w:rsidR="000B37B3" w:rsidRDefault="000B37B3">
      <w:pPr>
        <w:divId w:val="395668645"/>
        <w:rPr>
          <w:rFonts w:ascii="Arial" w:eastAsia="Times New Roman" w:hAnsi="Arial" w:cs="Arial"/>
          <w:sz w:val="22"/>
          <w:szCs w:val="22"/>
        </w:rPr>
      </w:pPr>
    </w:p>
    <w:p w14:paraId="46661539" w14:textId="77777777" w:rsidR="000B37B3" w:rsidRDefault="000B37B3">
      <w:pPr>
        <w:spacing w:line="180" w:lineRule="atLeast"/>
        <w:jc w:val="right"/>
        <w:divId w:val="1855724259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648C97D1">
          <v:rect id="_x0000_i1028" style="width:552.85pt;height:1.5pt" o:hralign="right" o:hrstd="t" o:hr="t" fillcolor="#a0a0a0" stroked="f"/>
        </w:pict>
      </w:r>
    </w:p>
    <w:p w14:paraId="554902DA" w14:textId="77777777" w:rsidR="000B37B3" w:rsidRDefault="000B37B3">
      <w:pPr>
        <w:spacing w:line="180" w:lineRule="atLeast"/>
        <w:jc w:val="right"/>
        <w:divId w:val="210775745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00A90F16">
          <v:rect id="_x0000_i1029" style="width:552.85pt;height:1.5pt" o:hralign="right" o:hrstd="t" o:hr="t" fillcolor="#a0a0a0" stroked="f"/>
        </w:pict>
      </w:r>
    </w:p>
    <w:p w14:paraId="6CFF3930" w14:textId="77777777" w:rsidR="000B37B3" w:rsidRDefault="000B37B3">
      <w:pPr>
        <w:spacing w:line="180" w:lineRule="atLeast"/>
        <w:jc w:val="right"/>
        <w:divId w:val="1079329093"/>
        <w:rPr>
          <w:b/>
          <w:bCs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[2]</w:t>
      </w:r>
    </w:p>
    <w:p w14:paraId="1641D808" w14:textId="77777777" w:rsidR="000B37B3" w:rsidRDefault="000B37B3">
      <w:pPr>
        <w:divId w:val="1835224022"/>
      </w:pPr>
    </w:p>
    <w:p w14:paraId="77096C77" w14:textId="77777777" w:rsidR="000B37B3" w:rsidRDefault="000B37B3">
      <w:pPr>
        <w:divId w:val="406273511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6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Zoe is organising a LAN-party. Her friends will each bring a computer to the party so that they can play games against each other.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>Describe what is meant by a Local Area Network (LAN).</w:t>
      </w:r>
    </w:p>
    <w:p w14:paraId="3F930EF6" w14:textId="77777777" w:rsidR="000B37B3" w:rsidRDefault="000B37B3">
      <w:pPr>
        <w:spacing w:line="180" w:lineRule="atLeast"/>
        <w:jc w:val="right"/>
        <w:divId w:val="172650096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70B47084">
          <v:rect id="_x0000_i1030" style="width:552.85pt;height:1.5pt" o:hralign="right" o:hrstd="t" o:hr="t" fillcolor="#a0a0a0" stroked="f"/>
        </w:pict>
      </w:r>
    </w:p>
    <w:p w14:paraId="07B1C56B" w14:textId="77777777" w:rsidR="000B37B3" w:rsidRDefault="000B37B3">
      <w:pPr>
        <w:spacing w:line="180" w:lineRule="atLeast"/>
        <w:jc w:val="right"/>
        <w:divId w:val="195933601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554D7AA1">
          <v:rect id="_x0000_i1031" style="width:552.85pt;height:1.5pt" o:hralign="right" o:hrstd="t" o:hr="t" fillcolor="#a0a0a0" stroked="f"/>
        </w:pict>
      </w:r>
    </w:p>
    <w:p w14:paraId="49EF4960" w14:textId="77777777" w:rsidR="000B37B3" w:rsidRDefault="000B37B3">
      <w:pPr>
        <w:spacing w:line="180" w:lineRule="atLeast"/>
        <w:jc w:val="right"/>
        <w:divId w:val="1666278044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18664F7A">
          <v:rect id="_x0000_i1032" style="width:552.85pt;height:1.5pt" o:hralign="right" o:hrstd="t" o:hr="t" fillcolor="#a0a0a0" stroked="f"/>
        </w:pict>
      </w:r>
    </w:p>
    <w:p w14:paraId="7BDEC7DB" w14:textId="77777777" w:rsidR="000B37B3" w:rsidRDefault="000B37B3">
      <w:pPr>
        <w:spacing w:line="180" w:lineRule="atLeast"/>
        <w:jc w:val="right"/>
        <w:divId w:val="633675689"/>
        <w:rPr>
          <w:rFonts w:ascii="Arial" w:eastAsia="Times New Roman" w:hAnsi="Arial" w:cs="Arial"/>
          <w:sz w:val="22"/>
          <w:szCs w:val="22"/>
        </w:rPr>
      </w:pPr>
      <w:r>
        <w:rPr>
          <w:rStyle w:val="Strong"/>
          <w:rFonts w:ascii="Arial" w:eastAsia="Times New Roman" w:hAnsi="Arial" w:cs="Arial"/>
          <w:sz w:val="22"/>
          <w:szCs w:val="22"/>
        </w:rPr>
        <w:t>[2]</w:t>
      </w:r>
    </w:p>
    <w:p w14:paraId="2CA6108D" w14:textId="77777777" w:rsidR="000B37B3" w:rsidRDefault="000B37B3">
      <w:pPr>
        <w:divId w:val="1955167691"/>
      </w:pPr>
    </w:p>
    <w:p w14:paraId="79D5AB97" w14:textId="77777777" w:rsidR="000B37B3" w:rsidRDefault="000B37B3">
      <w:pPr>
        <w:divId w:val="168775296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7(a)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A university has buildings in two sites that are 5 miles apart.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t>Describe the difference between a LAN and a WAN.</w:t>
      </w:r>
    </w:p>
    <w:p w14:paraId="1524ACCE" w14:textId="77777777" w:rsidR="000B37B3" w:rsidRDefault="000B37B3">
      <w:pPr>
        <w:spacing w:line="180" w:lineRule="atLeast"/>
        <w:jc w:val="right"/>
        <w:divId w:val="1690764727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2803BEC2">
          <v:rect id="_x0000_i1033" style="width:552.85pt;height:1.5pt" o:hralign="right" o:hrstd="t" o:hr="t" fillcolor="#a0a0a0" stroked="f"/>
        </w:pict>
      </w:r>
    </w:p>
    <w:p w14:paraId="3B061282" w14:textId="77777777" w:rsidR="000B37B3" w:rsidRDefault="000B37B3">
      <w:pPr>
        <w:spacing w:line="180" w:lineRule="atLeast"/>
        <w:jc w:val="right"/>
        <w:divId w:val="1114864736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32B9DE3C">
          <v:rect id="_x0000_i1034" style="width:552.85pt;height:1.5pt" o:hralign="right" o:hrstd="t" o:hr="t" fillcolor="#a0a0a0" stroked="f"/>
        </w:pict>
      </w:r>
    </w:p>
    <w:p w14:paraId="7300DD7D" w14:textId="77777777" w:rsidR="000B37B3" w:rsidRDefault="000B37B3">
      <w:pPr>
        <w:spacing w:line="180" w:lineRule="atLeast"/>
        <w:jc w:val="right"/>
        <w:divId w:val="459421848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1F8F81C2">
          <v:rect id="_x0000_i1035" style="width:552.85pt;height:1.5pt" o:hralign="right" o:hrstd="t" o:hr="t" fillcolor="#a0a0a0" stroked="f"/>
        </w:pict>
      </w:r>
    </w:p>
    <w:p w14:paraId="033E0391" w14:textId="77777777" w:rsidR="000B37B3" w:rsidRDefault="000B37B3">
      <w:pPr>
        <w:spacing w:line="270" w:lineRule="atLeast"/>
        <w:jc w:val="right"/>
        <w:divId w:val="1137180878"/>
        <w:rPr>
          <w:rFonts w:ascii="Arial" w:eastAsia="Times New Roman" w:hAnsi="Arial" w:cs="Arial"/>
          <w:sz w:val="22"/>
          <w:szCs w:val="22"/>
        </w:rPr>
      </w:pPr>
      <w:r>
        <w:rPr>
          <w:rStyle w:val="Strong"/>
          <w:rFonts w:ascii="Arial" w:eastAsia="Times New Roman" w:hAnsi="Arial" w:cs="Arial"/>
          <w:sz w:val="22"/>
          <w:szCs w:val="22"/>
        </w:rPr>
        <w:t>[2]</w:t>
      </w:r>
    </w:p>
    <w:p w14:paraId="7D1B8E97" w14:textId="77777777" w:rsidR="000B37B3" w:rsidRDefault="000B37B3">
      <w:pPr>
        <w:divId w:val="1955167691"/>
      </w:pPr>
    </w:p>
    <w:p w14:paraId="253A2A8D" w14:textId="77777777" w:rsidR="000B37B3" w:rsidRDefault="000B37B3">
      <w:pPr>
        <w:divId w:val="1115902601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(b)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 xml:space="preserve">A </w:t>
      </w:r>
      <w:r>
        <w:rPr>
          <w:rFonts w:ascii="Arial" w:eastAsia="Times New Roman" w:hAnsi="Arial" w:cs="Arial"/>
          <w:sz w:val="22"/>
          <w:szCs w:val="22"/>
        </w:rPr>
        <w:t>university has buildings in two sites that are 5 miles apart.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>Site A has 4 classrooms. Site B has 2 classrooms. The network on each site between the classrooms is a star topology using a switch. The two sites are connected over the Internet.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>Complete the network diagram for site A of the University.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5F71C0C6" wp14:editId="29FD48D8">
            <wp:extent cx="3886200" cy="17049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F18CC" w14:textId="77777777" w:rsidR="000B37B3" w:rsidRDefault="000B37B3">
      <w:pPr>
        <w:divId w:val="333188692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tbl>
      <w:tblPr>
        <w:tblW w:w="4750" w:type="pct"/>
        <w:tblLook w:val="04A0" w:firstRow="1" w:lastRow="0" w:firstColumn="1" w:lastColumn="0" w:noHBand="0" w:noVBand="1"/>
      </w:tblPr>
      <w:tblGrid>
        <w:gridCol w:w="10504"/>
      </w:tblGrid>
      <w:tr w:rsidR="00000000" w14:paraId="26A01B5B" w14:textId="77777777">
        <w:trPr>
          <w:divId w:val="1115902601"/>
        </w:trPr>
        <w:tc>
          <w:tcPr>
            <w:tcW w:w="5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E71F13" w14:textId="77777777" w:rsidR="000B37B3" w:rsidRDefault="000B37B3">
            <w:pPr>
              <w:spacing w:before="15" w:after="15"/>
              <w:ind w:left="15" w:right="15"/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Style w:val="Strong"/>
                <w:rFonts w:ascii="Arial" w:eastAsia="Times New Roman" w:hAnsi="Arial" w:cs="Arial"/>
                <w:sz w:val="22"/>
                <w:szCs w:val="22"/>
              </w:rPr>
              <w:t>[2]</w:t>
            </w:r>
          </w:p>
        </w:tc>
      </w:tr>
    </w:tbl>
    <w:p w14:paraId="67464AD9" w14:textId="77777777" w:rsidR="000B37B3" w:rsidRDefault="000B37B3">
      <w:pPr>
        <w:divId w:val="1627853959"/>
      </w:pPr>
    </w:p>
    <w:p w14:paraId="0EB24A0A" w14:textId="77777777" w:rsidR="000B37B3" w:rsidRDefault="000B37B3">
      <w:pPr>
        <w:divId w:val="2061591812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8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A bank uses a local area network to connect all the computers in its head office.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 xml:space="preserve">State </w:t>
      </w:r>
      <w:r>
        <w:rPr>
          <w:rFonts w:ascii="Arial" w:eastAsia="Times New Roman" w:hAnsi="Arial" w:cs="Arial"/>
          <w:b/>
          <w:bCs/>
          <w:sz w:val="22"/>
          <w:szCs w:val="22"/>
        </w:rPr>
        <w:t>two</w:t>
      </w:r>
      <w:r>
        <w:rPr>
          <w:rFonts w:ascii="Arial" w:eastAsia="Times New Roman" w:hAnsi="Arial" w:cs="Arial"/>
          <w:sz w:val="22"/>
          <w:szCs w:val="22"/>
        </w:rPr>
        <w:t xml:space="preserve"> ways the local area network can be used to monitor the work of employees.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 xml:space="preserve">1 </w:t>
      </w:r>
    </w:p>
    <w:p w14:paraId="68CF27FD" w14:textId="77777777" w:rsidR="000B37B3" w:rsidRDefault="000B37B3">
      <w:pPr>
        <w:spacing w:line="180" w:lineRule="atLeast"/>
        <w:jc w:val="right"/>
        <w:divId w:val="932811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74E042EF">
          <v:rect id="_x0000_i1037" style="width:552.85pt;height:1.5pt" o:hralign="right" o:hrstd="t" o:hr="t" fillcolor="#a0a0a0" stroked="f"/>
        </w:pict>
      </w:r>
    </w:p>
    <w:p w14:paraId="6E3E0440" w14:textId="77777777" w:rsidR="000B37B3" w:rsidRDefault="000B37B3">
      <w:pPr>
        <w:spacing w:line="180" w:lineRule="atLeast"/>
        <w:jc w:val="right"/>
        <w:divId w:val="103111492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5A74BB11">
          <v:rect id="_x0000_i1038" style="width:552.85pt;height:1.5pt" o:hralign="right" o:hrstd="t" o:hr="t" fillcolor="#a0a0a0" stroked="f"/>
        </w:pict>
      </w:r>
    </w:p>
    <w:p w14:paraId="5C36084E" w14:textId="77777777" w:rsidR="000B37B3" w:rsidRDefault="000B37B3">
      <w:pPr>
        <w:divId w:val="2061591812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br/>
        <w:t xml:space="preserve">2 </w:t>
      </w:r>
    </w:p>
    <w:p w14:paraId="1FE97852" w14:textId="77777777" w:rsidR="000B37B3" w:rsidRDefault="000B37B3">
      <w:pPr>
        <w:spacing w:line="180" w:lineRule="atLeast"/>
        <w:jc w:val="right"/>
        <w:divId w:val="1487818675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4B3958E9">
          <v:rect id="_x0000_i1039" style="width:552.85pt;height:1.5pt" o:hralign="right" o:hrstd="t" o:hr="t" fillcolor="#a0a0a0" stroked="f"/>
        </w:pict>
      </w:r>
    </w:p>
    <w:p w14:paraId="5AB9AF6A" w14:textId="77777777" w:rsidR="000B37B3" w:rsidRDefault="000B37B3">
      <w:pPr>
        <w:spacing w:line="180" w:lineRule="atLeast"/>
        <w:jc w:val="right"/>
        <w:divId w:val="636689931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7214C566">
          <v:rect id="_x0000_i1040" style="width:552.85pt;height:1.5pt" o:hralign="right" o:hrstd="t" o:hr="t" fillcolor="#a0a0a0" stroked="f"/>
        </w:pict>
      </w:r>
    </w:p>
    <w:p w14:paraId="208B563E" w14:textId="77777777" w:rsidR="000B37B3" w:rsidRDefault="000B37B3">
      <w:pPr>
        <w:spacing w:line="180" w:lineRule="atLeast"/>
        <w:jc w:val="right"/>
        <w:divId w:val="741875530"/>
        <w:rPr>
          <w:rFonts w:ascii="Arial" w:eastAsia="Times New Roman" w:hAnsi="Arial" w:cs="Arial"/>
          <w:b/>
          <w:bCs/>
          <w:sz w:val="22"/>
          <w:szCs w:val="22"/>
        </w:rPr>
      </w:pPr>
      <w:r>
        <w:rPr>
          <w:rStyle w:val="Strong"/>
          <w:rFonts w:ascii="Arial" w:eastAsia="Times New Roman" w:hAnsi="Arial" w:cs="Arial"/>
          <w:sz w:val="22"/>
          <w:szCs w:val="22"/>
        </w:rPr>
        <w:t>[2</w:t>
      </w:r>
      <w:r>
        <w:rPr>
          <w:rStyle w:val="Strong"/>
          <w:rFonts w:ascii="Arial" w:eastAsia="Times New Roman" w:hAnsi="Arial" w:cs="Arial"/>
          <w:sz w:val="22"/>
          <w:szCs w:val="22"/>
        </w:rPr>
        <w:t>]</w:t>
      </w:r>
    </w:p>
    <w:p w14:paraId="1C784F1C" w14:textId="77777777" w:rsidR="000B37B3" w:rsidRDefault="000B37B3">
      <w:pPr>
        <w:divId w:val="1018971529"/>
      </w:pPr>
    </w:p>
    <w:p w14:paraId="4E7F9CB1" w14:textId="77777777" w:rsidR="000B37B3" w:rsidRDefault="000B37B3">
      <w:pPr>
        <w:divId w:val="1421101423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9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The owners of a large bakery have a Local Area Network (LAN) with a star topology. They order their supplies over the Internet. When data is transmitted from the bakery to the supplier, network protocols are used.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 xml:space="preserve">Give </w:t>
      </w:r>
      <w:r>
        <w:rPr>
          <w:rStyle w:val="Strong"/>
          <w:rFonts w:ascii="Arial" w:eastAsia="Times New Roman" w:hAnsi="Arial" w:cs="Arial"/>
          <w:sz w:val="22"/>
          <w:szCs w:val="22"/>
        </w:rPr>
        <w:t>two</w:t>
      </w:r>
      <w:r>
        <w:rPr>
          <w:rFonts w:ascii="Arial" w:eastAsia="Times New Roman" w:hAnsi="Arial" w:cs="Arial"/>
          <w:sz w:val="22"/>
          <w:szCs w:val="22"/>
        </w:rPr>
        <w:t xml:space="preserve"> reasons why the bakery may use a star network topology for their LAN.</w:t>
      </w:r>
    </w:p>
    <w:p w14:paraId="10AB22FF" w14:textId="77777777" w:rsidR="000B37B3" w:rsidRDefault="000B37B3">
      <w:pPr>
        <w:divId w:val="206841324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tbl>
      <w:tblPr>
        <w:tblW w:w="475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"/>
        <w:gridCol w:w="10294"/>
      </w:tblGrid>
      <w:tr w:rsidR="00000000" w14:paraId="6A982625" w14:textId="77777777">
        <w:trPr>
          <w:divId w:val="1421101423"/>
        </w:trPr>
        <w:tc>
          <w:tcPr>
            <w:tcW w:w="100" w:type="pct"/>
            <w:hideMark/>
          </w:tcPr>
          <w:p w14:paraId="106A4B4F" w14:textId="77777777" w:rsidR="000B37B3" w:rsidRDefault="000B37B3">
            <w:pPr>
              <w:spacing w:before="15" w:after="15" w:line="330" w:lineRule="atLeast"/>
              <w:ind w:left="15" w:right="15"/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</w:t>
            </w:r>
          </w:p>
        </w:tc>
        <w:tc>
          <w:tcPr>
            <w:tcW w:w="4900" w:type="pct"/>
            <w:vAlign w:val="bottom"/>
            <w:hideMark/>
          </w:tcPr>
          <w:p w14:paraId="58D7D1CA" w14:textId="77777777" w:rsidR="000B37B3" w:rsidRDefault="000B37B3">
            <w:pPr>
              <w:spacing w:line="180" w:lineRule="atLeast"/>
              <w:jc w:val="right"/>
              <w:divId w:val="861556823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21E5C355">
                <v:rect id="_x0000_i1041" style="width:552.85pt;height:1.5pt" o:hralign="right" o:hrstd="t" o:hr="t" fillcolor="#a0a0a0" stroked="f"/>
              </w:pict>
            </w:r>
          </w:p>
        </w:tc>
      </w:tr>
      <w:tr w:rsidR="00000000" w14:paraId="0EEE58CD" w14:textId="77777777">
        <w:trPr>
          <w:divId w:val="1421101423"/>
        </w:trPr>
        <w:tc>
          <w:tcPr>
            <w:tcW w:w="5000" w:type="pct"/>
            <w:gridSpan w:val="2"/>
            <w:vAlign w:val="bottom"/>
            <w:hideMark/>
          </w:tcPr>
          <w:p w14:paraId="69FC4BA1" w14:textId="77777777" w:rsidR="000B37B3" w:rsidRDefault="000B37B3">
            <w:pPr>
              <w:spacing w:line="180" w:lineRule="atLeast"/>
              <w:jc w:val="right"/>
              <w:divId w:val="943803410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06834F4D">
                <v:rect id="_x0000_i1042" style="width:552.85pt;height:1.5pt" o:hralign="right" o:hrstd="t" o:hr="t" fillcolor="#a0a0a0" stroked="f"/>
              </w:pict>
            </w:r>
          </w:p>
        </w:tc>
      </w:tr>
      <w:tr w:rsidR="00000000" w14:paraId="570D8F67" w14:textId="77777777">
        <w:trPr>
          <w:divId w:val="1421101423"/>
        </w:trPr>
        <w:tc>
          <w:tcPr>
            <w:tcW w:w="100" w:type="pct"/>
            <w:hideMark/>
          </w:tcPr>
          <w:p w14:paraId="68D166DE" w14:textId="77777777" w:rsidR="000B37B3" w:rsidRDefault="000B37B3">
            <w:pPr>
              <w:spacing w:before="15" w:after="15" w:line="330" w:lineRule="atLeast"/>
              <w:ind w:left="15" w:right="15"/>
            </w:pPr>
            <w:r>
              <w:rPr>
                <w:rFonts w:ascii="Arial" w:eastAsia="Times New Roman" w:hAnsi="Arial" w:cs="Arial"/>
                <w:sz w:val="22"/>
                <w:szCs w:val="22"/>
              </w:rPr>
              <w:t>2</w:t>
            </w:r>
          </w:p>
        </w:tc>
        <w:tc>
          <w:tcPr>
            <w:tcW w:w="4900" w:type="pct"/>
            <w:vAlign w:val="bottom"/>
            <w:hideMark/>
          </w:tcPr>
          <w:p w14:paraId="44644DE8" w14:textId="77777777" w:rsidR="000B37B3" w:rsidRDefault="000B37B3">
            <w:pPr>
              <w:spacing w:line="180" w:lineRule="atLeast"/>
              <w:jc w:val="right"/>
              <w:divId w:val="1683360883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7685F205">
                <v:rect id="_x0000_i1043" style="width:552.85pt;height:1.5pt" o:hralign="right" o:hrstd="t" o:hr="t" fillcolor="#a0a0a0" stroked="f"/>
              </w:pict>
            </w:r>
          </w:p>
        </w:tc>
      </w:tr>
      <w:tr w:rsidR="00000000" w14:paraId="34DE7C7A" w14:textId="77777777">
        <w:trPr>
          <w:divId w:val="1421101423"/>
        </w:trPr>
        <w:tc>
          <w:tcPr>
            <w:tcW w:w="5000" w:type="pct"/>
            <w:gridSpan w:val="2"/>
            <w:vAlign w:val="bottom"/>
            <w:hideMark/>
          </w:tcPr>
          <w:p w14:paraId="3E433F41" w14:textId="77777777" w:rsidR="000B37B3" w:rsidRDefault="000B37B3">
            <w:pPr>
              <w:spacing w:line="180" w:lineRule="atLeast"/>
              <w:jc w:val="right"/>
              <w:divId w:val="424813991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0BA29ABD">
                <v:rect id="_x0000_i1044" style="width:552.85pt;height:1.5pt" o:hralign="right" o:hrstd="t" o:hr="t" fillcolor="#a0a0a0" stroked="f"/>
              </w:pict>
            </w:r>
          </w:p>
        </w:tc>
      </w:tr>
    </w:tbl>
    <w:p w14:paraId="565A2252" w14:textId="77777777" w:rsidR="000B37B3" w:rsidRDefault="000B37B3">
      <w:pPr>
        <w:divId w:val="454445922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tbl>
      <w:tblPr>
        <w:tblW w:w="4750" w:type="pct"/>
        <w:tblLook w:val="04A0" w:firstRow="1" w:lastRow="0" w:firstColumn="1" w:lastColumn="0" w:noHBand="0" w:noVBand="1"/>
      </w:tblPr>
      <w:tblGrid>
        <w:gridCol w:w="10504"/>
      </w:tblGrid>
      <w:tr w:rsidR="00000000" w14:paraId="64D8B557" w14:textId="77777777">
        <w:trPr>
          <w:divId w:val="1421101423"/>
        </w:trPr>
        <w:tc>
          <w:tcPr>
            <w:tcW w:w="5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E38100" w14:textId="77777777" w:rsidR="000B37B3" w:rsidRDefault="000B37B3">
            <w:pPr>
              <w:spacing w:before="15" w:after="15"/>
              <w:ind w:left="15" w:right="15"/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Style w:val="Strong"/>
                <w:rFonts w:ascii="Arial" w:eastAsia="Times New Roman" w:hAnsi="Arial" w:cs="Arial"/>
                <w:sz w:val="22"/>
                <w:szCs w:val="22"/>
              </w:rPr>
              <w:t>[2]</w:t>
            </w:r>
          </w:p>
        </w:tc>
      </w:tr>
    </w:tbl>
    <w:p w14:paraId="68B1AA5D" w14:textId="77777777" w:rsidR="000B37B3" w:rsidRDefault="000B37B3">
      <w:pPr>
        <w:divId w:val="255095733"/>
      </w:pPr>
    </w:p>
    <w:p w14:paraId="02E190E0" w14:textId="77777777" w:rsidR="000B37B3" w:rsidRDefault="000B37B3">
      <w:pPr>
        <w:divId w:val="1418330339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10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 xml:space="preserve">A </w:t>
      </w:r>
      <w:r>
        <w:rPr>
          <w:rFonts w:ascii="Arial" w:eastAsia="Times New Roman" w:hAnsi="Arial" w:cs="Arial"/>
          <w:sz w:val="22"/>
          <w:szCs w:val="22"/>
        </w:rPr>
        <w:t>school has all of its computers in a local area network (LAN).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 xml:space="preserve">State </w:t>
      </w:r>
      <w:r>
        <w:rPr>
          <w:rStyle w:val="Strong"/>
          <w:rFonts w:ascii="Arial" w:eastAsia="Times New Roman" w:hAnsi="Arial" w:cs="Arial"/>
          <w:sz w:val="22"/>
          <w:szCs w:val="22"/>
        </w:rPr>
        <w:t>two</w:t>
      </w:r>
      <w:r>
        <w:rPr>
          <w:rFonts w:ascii="Arial" w:eastAsia="Times New Roman" w:hAnsi="Arial" w:cs="Arial"/>
          <w:sz w:val="22"/>
          <w:szCs w:val="22"/>
        </w:rPr>
        <w:t xml:space="preserve"> benefits of a LAN.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>1</w:t>
      </w:r>
    </w:p>
    <w:p w14:paraId="227F81BF" w14:textId="77777777" w:rsidR="000B37B3" w:rsidRDefault="000B37B3">
      <w:pPr>
        <w:spacing w:line="180" w:lineRule="atLeast"/>
        <w:jc w:val="right"/>
        <w:divId w:val="671227161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7816EDF1">
          <v:rect id="_x0000_i1045" style="width:552.85pt;height:1.5pt" o:hralign="right" o:hrstd="t" o:hr="t" fillcolor="#a0a0a0" stroked="f"/>
        </w:pict>
      </w:r>
    </w:p>
    <w:p w14:paraId="10A141DA" w14:textId="77777777" w:rsidR="000B37B3" w:rsidRDefault="000B37B3">
      <w:pPr>
        <w:spacing w:line="180" w:lineRule="atLeast"/>
        <w:jc w:val="right"/>
        <w:divId w:val="1491753901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22B339FA">
          <v:rect id="_x0000_i1046" style="width:552.85pt;height:1.5pt" o:hralign="right" o:hrstd="t" o:hr="t" fillcolor="#a0a0a0" stroked="f"/>
        </w:pict>
      </w:r>
    </w:p>
    <w:p w14:paraId="1567FAED" w14:textId="77777777" w:rsidR="000B37B3" w:rsidRDefault="000B37B3">
      <w:pPr>
        <w:divId w:val="1418330339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br/>
        <w:t>2</w:t>
      </w:r>
    </w:p>
    <w:p w14:paraId="51120873" w14:textId="77777777" w:rsidR="000B37B3" w:rsidRDefault="000B37B3">
      <w:pPr>
        <w:spacing w:line="180" w:lineRule="atLeast"/>
        <w:jc w:val="right"/>
        <w:divId w:val="264727876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50C3F660">
          <v:rect id="_x0000_i1047" style="width:552.85pt;height:1.5pt" o:hralign="right" o:hrstd="t" o:hr="t" fillcolor="#a0a0a0" stroked="f"/>
        </w:pict>
      </w:r>
    </w:p>
    <w:p w14:paraId="3BDB0004" w14:textId="77777777" w:rsidR="000B37B3" w:rsidRDefault="000B37B3">
      <w:pPr>
        <w:spacing w:line="180" w:lineRule="atLeast"/>
        <w:jc w:val="right"/>
        <w:divId w:val="39017184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08CF9074">
          <v:rect id="_x0000_i1048" style="width:552.85pt;height:1.5pt" o:hralign="right" o:hrstd="t" o:hr="t" fillcolor="#a0a0a0" stroked="f"/>
        </w:pict>
      </w:r>
    </w:p>
    <w:p w14:paraId="5B9C63EE" w14:textId="77777777" w:rsidR="000B37B3" w:rsidRDefault="000B37B3">
      <w:pPr>
        <w:spacing w:line="180" w:lineRule="atLeast"/>
        <w:jc w:val="right"/>
        <w:divId w:val="1489906970"/>
        <w:rPr>
          <w:rFonts w:ascii="Arial" w:eastAsia="Times New Roman" w:hAnsi="Arial" w:cs="Arial"/>
          <w:b/>
          <w:bCs/>
          <w:sz w:val="22"/>
          <w:szCs w:val="22"/>
        </w:rPr>
      </w:pPr>
      <w:r>
        <w:rPr>
          <w:rStyle w:val="Strong"/>
          <w:rFonts w:ascii="Arial" w:eastAsia="Times New Roman" w:hAnsi="Arial" w:cs="Arial"/>
          <w:sz w:val="22"/>
          <w:szCs w:val="22"/>
        </w:rPr>
        <w:t>[2</w:t>
      </w:r>
      <w:r>
        <w:rPr>
          <w:rStyle w:val="Strong"/>
          <w:rFonts w:ascii="Arial" w:eastAsia="Times New Roman" w:hAnsi="Arial" w:cs="Arial"/>
          <w:sz w:val="22"/>
          <w:szCs w:val="22"/>
        </w:rPr>
        <w:t>]</w:t>
      </w:r>
    </w:p>
    <w:p w14:paraId="19B2906F" w14:textId="77777777" w:rsidR="000B37B3" w:rsidRDefault="000B37B3">
      <w:pPr>
        <w:divId w:val="1293561730"/>
      </w:pPr>
    </w:p>
    <w:p w14:paraId="725BA62C" w14:textId="77777777" w:rsidR="000B37B3" w:rsidRDefault="000B37B3">
      <w:pPr>
        <w:divId w:val="128938124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11(a)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Hope has a network in her house. The main devices are shown in the diagram.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noProof/>
          <w:sz w:val="22"/>
          <w:szCs w:val="22"/>
        </w:rPr>
        <w:lastRenderedPageBreak/>
        <w:drawing>
          <wp:inline distT="0" distB="0" distL="0" distR="0" wp14:anchorId="1DE561DF" wp14:editId="03E8768A">
            <wp:extent cx="4429125" cy="28003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>Explain why Hope’s network uses a peer-to-peer model and not a client-server model.</w:t>
      </w:r>
    </w:p>
    <w:p w14:paraId="4102DA80" w14:textId="77777777" w:rsidR="000B37B3" w:rsidRDefault="000B37B3">
      <w:pPr>
        <w:spacing w:line="180" w:lineRule="atLeast"/>
        <w:jc w:val="right"/>
        <w:divId w:val="73750243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08184D66">
          <v:rect id="_x0000_i1050" style="width:552.85pt;height:1.5pt" o:hralign="right" o:hrstd="t" o:hr="t" fillcolor="#a0a0a0" stroked="f"/>
        </w:pict>
      </w:r>
    </w:p>
    <w:p w14:paraId="2585255C" w14:textId="77777777" w:rsidR="000B37B3" w:rsidRDefault="000B37B3">
      <w:pPr>
        <w:spacing w:line="180" w:lineRule="atLeast"/>
        <w:jc w:val="right"/>
        <w:divId w:val="1528592457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275DFD8D">
          <v:rect id="_x0000_i1051" style="width:552.85pt;height:1.5pt" o:hralign="right" o:hrstd="t" o:hr="t" fillcolor="#a0a0a0" stroked="f"/>
        </w:pict>
      </w:r>
    </w:p>
    <w:p w14:paraId="7FF7117C" w14:textId="77777777" w:rsidR="000B37B3" w:rsidRDefault="000B37B3">
      <w:pPr>
        <w:spacing w:line="180" w:lineRule="atLeast"/>
        <w:jc w:val="right"/>
        <w:divId w:val="1039744934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5BD4C63D">
          <v:rect id="_x0000_i1052" style="width:552.85pt;height:1.5pt" o:hralign="right" o:hrstd="t" o:hr="t" fillcolor="#a0a0a0" stroked="f"/>
        </w:pict>
      </w:r>
    </w:p>
    <w:p w14:paraId="4466C4CC" w14:textId="77777777" w:rsidR="000B37B3" w:rsidRDefault="000B37B3">
      <w:pPr>
        <w:spacing w:line="180" w:lineRule="atLeast"/>
        <w:jc w:val="right"/>
        <w:divId w:val="1289899762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0CC5FEF6">
          <v:rect id="_x0000_i1053" style="width:552.85pt;height:1.5pt" o:hralign="right" o:hrstd="t" o:hr="t" fillcolor="#a0a0a0" stroked="f"/>
        </w:pict>
      </w:r>
    </w:p>
    <w:p w14:paraId="35989E9A" w14:textId="77777777" w:rsidR="000B37B3" w:rsidRDefault="000B37B3">
      <w:pPr>
        <w:spacing w:line="180" w:lineRule="atLeast"/>
        <w:jc w:val="right"/>
        <w:divId w:val="898057865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22D2CCF4">
          <v:rect id="_x0000_i1054" style="width:552.85pt;height:1.5pt" o:hralign="right" o:hrstd="t" o:hr="t" fillcolor="#a0a0a0" stroked="f"/>
        </w:pict>
      </w:r>
    </w:p>
    <w:p w14:paraId="3B094147" w14:textId="77777777" w:rsidR="000B37B3" w:rsidRDefault="000B37B3">
      <w:pPr>
        <w:spacing w:line="180" w:lineRule="atLeast"/>
        <w:jc w:val="right"/>
        <w:divId w:val="481771908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0C0D7F37">
          <v:rect id="_x0000_i1055" style="width:552.85pt;height:1.5pt" o:hralign="right" o:hrstd="t" o:hr="t" fillcolor="#a0a0a0" stroked="f"/>
        </w:pict>
      </w:r>
    </w:p>
    <w:p w14:paraId="6D1A17A2" w14:textId="77777777" w:rsidR="000B37B3" w:rsidRDefault="000B37B3">
      <w:pPr>
        <w:spacing w:line="270" w:lineRule="atLeast"/>
        <w:jc w:val="right"/>
        <w:divId w:val="291525114"/>
        <w:rPr>
          <w:rFonts w:ascii="Arial" w:eastAsia="Times New Roman" w:hAnsi="Arial" w:cs="Arial"/>
          <w:sz w:val="22"/>
          <w:szCs w:val="22"/>
        </w:rPr>
      </w:pPr>
      <w:r>
        <w:rPr>
          <w:rStyle w:val="Strong"/>
          <w:rFonts w:ascii="Arial" w:eastAsia="Times New Roman" w:hAnsi="Arial" w:cs="Arial"/>
          <w:sz w:val="22"/>
          <w:szCs w:val="22"/>
        </w:rPr>
        <w:t>[3]</w:t>
      </w:r>
    </w:p>
    <w:p w14:paraId="1D098FB3" w14:textId="77777777" w:rsidR="000B37B3" w:rsidRDefault="000B37B3">
      <w:pPr>
        <w:divId w:val="1293561730"/>
      </w:pPr>
    </w:p>
    <w:p w14:paraId="12DA8498" w14:textId="77777777" w:rsidR="000B37B3" w:rsidRDefault="000B37B3">
      <w:pPr>
        <w:divId w:val="1191647456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(b)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 xml:space="preserve">State </w:t>
      </w:r>
      <w:r>
        <w:rPr>
          <w:rFonts w:ascii="Arial" w:eastAsia="Times New Roman" w:hAnsi="Arial" w:cs="Arial"/>
          <w:sz w:val="22"/>
          <w:szCs w:val="22"/>
        </w:rPr>
        <w:t>whether Hope’s network is a LAN or a WAN. Justify your choice.</w:t>
      </w:r>
    </w:p>
    <w:p w14:paraId="641D8865" w14:textId="77777777" w:rsidR="000B37B3" w:rsidRDefault="000B37B3">
      <w:pPr>
        <w:divId w:val="1578977792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85"/>
        <w:gridCol w:w="10172"/>
      </w:tblGrid>
      <w:tr w:rsidR="00000000" w14:paraId="4930EAA0" w14:textId="77777777">
        <w:trPr>
          <w:divId w:val="1191647456"/>
        </w:trPr>
        <w:tc>
          <w:tcPr>
            <w:tcW w:w="400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0667FA" w14:textId="77777777" w:rsidR="000B37B3" w:rsidRDefault="000B37B3">
            <w:pPr>
              <w:spacing w:before="15" w:after="15" w:line="330" w:lineRule="atLeast"/>
              <w:ind w:left="15" w:right="15"/>
            </w:pPr>
            <w:r>
              <w:rPr>
                <w:rFonts w:ascii="Arial" w:eastAsia="Times New Roman" w:hAnsi="Arial" w:cs="Arial"/>
                <w:sz w:val="22"/>
                <w:szCs w:val="22"/>
              </w:rPr>
              <w:t>Choice</w:t>
            </w:r>
          </w:p>
        </w:tc>
        <w:tc>
          <w:tcPr>
            <w:tcW w:w="46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CCFC120" w14:textId="77777777" w:rsidR="000B37B3" w:rsidRDefault="000B37B3">
            <w:pPr>
              <w:spacing w:line="180" w:lineRule="atLeast"/>
              <w:jc w:val="right"/>
              <w:divId w:val="299766785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7CD61AE6">
                <v:rect id="_x0000_i1056" style="width:552.85pt;height:1.5pt" o:hralign="right" o:hrstd="t" o:hr="t" fillcolor="#a0a0a0" stroked="f"/>
              </w:pict>
            </w:r>
          </w:p>
        </w:tc>
      </w:tr>
    </w:tbl>
    <w:p w14:paraId="74A5DBA8" w14:textId="77777777" w:rsidR="000B37B3" w:rsidRDefault="000B37B3">
      <w:pPr>
        <w:divId w:val="1415202101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48"/>
        <w:gridCol w:w="9509"/>
      </w:tblGrid>
      <w:tr w:rsidR="00000000" w14:paraId="15D5F094" w14:textId="77777777">
        <w:trPr>
          <w:divId w:val="1191647456"/>
        </w:trPr>
        <w:tc>
          <w:tcPr>
            <w:tcW w:w="700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E8AC94" w14:textId="77777777" w:rsidR="000B37B3" w:rsidRDefault="000B37B3">
            <w:pPr>
              <w:spacing w:before="15" w:after="15" w:line="330" w:lineRule="atLeast"/>
              <w:ind w:left="15" w:right="15"/>
            </w:pPr>
            <w:r>
              <w:rPr>
                <w:rFonts w:ascii="Arial" w:eastAsia="Times New Roman" w:hAnsi="Arial" w:cs="Arial"/>
                <w:sz w:val="22"/>
                <w:szCs w:val="22"/>
              </w:rPr>
              <w:t>Justification</w:t>
            </w:r>
          </w:p>
        </w:tc>
        <w:tc>
          <w:tcPr>
            <w:tcW w:w="43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E3156A7" w14:textId="77777777" w:rsidR="000B37B3" w:rsidRDefault="000B37B3">
            <w:pPr>
              <w:spacing w:line="180" w:lineRule="atLeast"/>
              <w:jc w:val="right"/>
              <w:divId w:val="667515455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3CD2D30E">
                <v:rect id="_x0000_i1057" style="width:552.85pt;height:1.5pt" o:hralign="right" o:hrstd="t" o:hr="t" fillcolor="#a0a0a0" stroked="f"/>
              </w:pict>
            </w:r>
          </w:p>
        </w:tc>
      </w:tr>
      <w:tr w:rsidR="00000000" w14:paraId="4DDAEBF8" w14:textId="77777777">
        <w:trPr>
          <w:divId w:val="1191647456"/>
        </w:trPr>
        <w:tc>
          <w:tcPr>
            <w:tcW w:w="5000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B7B222D" w14:textId="77777777" w:rsidR="000B37B3" w:rsidRDefault="000B37B3">
            <w:pPr>
              <w:spacing w:line="180" w:lineRule="atLeast"/>
              <w:jc w:val="right"/>
              <w:divId w:val="1617633513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7EF79055">
                <v:rect id="_x0000_i1058" style="width:552.85pt;height:1.5pt" o:hralign="right" o:hrstd="t" o:hr="t" fillcolor="#a0a0a0" stroked="f"/>
              </w:pict>
            </w:r>
          </w:p>
        </w:tc>
      </w:tr>
      <w:tr w:rsidR="00000000" w14:paraId="7C85CFA2" w14:textId="77777777">
        <w:trPr>
          <w:divId w:val="1191647456"/>
        </w:trPr>
        <w:tc>
          <w:tcPr>
            <w:tcW w:w="5000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29B57D7" w14:textId="77777777" w:rsidR="000B37B3" w:rsidRDefault="000B37B3">
            <w:pPr>
              <w:spacing w:line="180" w:lineRule="atLeast"/>
              <w:jc w:val="right"/>
              <w:divId w:val="183177093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7A68FB52">
                <v:rect id="_x0000_i1059" style="width:552.85pt;height:1.5pt" o:hralign="right" o:hrstd="t" o:hr="t" fillcolor="#a0a0a0" stroked="f"/>
              </w:pict>
            </w:r>
          </w:p>
        </w:tc>
      </w:tr>
      <w:tr w:rsidR="00000000" w14:paraId="7F5F8454" w14:textId="77777777">
        <w:trPr>
          <w:divId w:val="1191647456"/>
        </w:trPr>
        <w:tc>
          <w:tcPr>
            <w:tcW w:w="5000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47B75B6" w14:textId="77777777" w:rsidR="000B37B3" w:rsidRDefault="000B37B3">
            <w:pPr>
              <w:spacing w:line="180" w:lineRule="atLeast"/>
              <w:jc w:val="right"/>
              <w:divId w:val="1582369350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287E6F1A">
                <v:rect id="_x0000_i1060" style="width:552.85pt;height:1.5pt" o:hralign="right" o:hrstd="t" o:hr="t" fillcolor="#a0a0a0" stroked="f"/>
              </w:pict>
            </w:r>
          </w:p>
        </w:tc>
      </w:tr>
    </w:tbl>
    <w:p w14:paraId="0E649A15" w14:textId="77777777" w:rsidR="000B37B3" w:rsidRDefault="000B37B3">
      <w:pPr>
        <w:divId w:val="613484045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057"/>
      </w:tblGrid>
      <w:tr w:rsidR="00000000" w14:paraId="42DA1AEE" w14:textId="77777777">
        <w:trPr>
          <w:divId w:val="1191647456"/>
        </w:trPr>
        <w:tc>
          <w:tcPr>
            <w:tcW w:w="5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77CC01" w14:textId="77777777" w:rsidR="000B37B3" w:rsidRDefault="000B37B3">
            <w:pPr>
              <w:spacing w:before="15" w:after="15"/>
              <w:ind w:left="15" w:right="15"/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Style w:val="Strong"/>
                <w:rFonts w:ascii="Arial" w:eastAsia="Times New Roman" w:hAnsi="Arial" w:cs="Arial"/>
                <w:sz w:val="22"/>
                <w:szCs w:val="22"/>
              </w:rPr>
              <w:t>[3]</w:t>
            </w:r>
          </w:p>
        </w:tc>
      </w:tr>
    </w:tbl>
    <w:p w14:paraId="4447EAC3" w14:textId="77777777" w:rsidR="000B37B3" w:rsidRDefault="000B37B3">
      <w:pPr>
        <w:divId w:val="1137141779"/>
      </w:pPr>
    </w:p>
    <w:p w14:paraId="16060D90" w14:textId="77777777" w:rsidR="000B37B3" w:rsidRDefault="000B37B3">
      <w:pPr>
        <w:divId w:val="2000649063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12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 xml:space="preserve">Computer </w:t>
      </w:r>
      <w:r>
        <w:rPr>
          <w:rFonts w:ascii="Arial" w:eastAsia="Times New Roman" w:hAnsi="Arial" w:cs="Arial"/>
          <w:sz w:val="22"/>
          <w:szCs w:val="22"/>
        </w:rPr>
        <w:t>1 enters the URL www.ocr.org.uk into a web browser. This is then converted into the IP address of the webserver that hosts the website.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>Explain how the URL www.ocr.org.uk is converted into the IP address.</w:t>
      </w:r>
    </w:p>
    <w:p w14:paraId="0143152C" w14:textId="77777777" w:rsidR="000B37B3" w:rsidRDefault="000B37B3">
      <w:pPr>
        <w:spacing w:line="180" w:lineRule="atLeast"/>
        <w:jc w:val="right"/>
        <w:divId w:val="837814992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15790B18">
          <v:rect id="_x0000_i1061" style="width:552.85pt;height:1.5pt" o:hralign="right" o:hrstd="t" o:hr="t" fillcolor="#a0a0a0" stroked="f"/>
        </w:pict>
      </w:r>
    </w:p>
    <w:p w14:paraId="058FF3E2" w14:textId="77777777" w:rsidR="000B37B3" w:rsidRDefault="000B37B3">
      <w:pPr>
        <w:spacing w:line="180" w:lineRule="atLeast"/>
        <w:jc w:val="right"/>
        <w:divId w:val="1752386215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5FAB589B">
          <v:rect id="_x0000_i1062" style="width:552.85pt;height:1.5pt" o:hralign="right" o:hrstd="t" o:hr="t" fillcolor="#a0a0a0" stroked="f"/>
        </w:pict>
      </w:r>
    </w:p>
    <w:p w14:paraId="7E8BCFBC" w14:textId="77777777" w:rsidR="000B37B3" w:rsidRDefault="000B37B3">
      <w:pPr>
        <w:spacing w:line="180" w:lineRule="atLeast"/>
        <w:jc w:val="right"/>
        <w:divId w:val="2054041488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lastRenderedPageBreak/>
        <w:pict w14:anchorId="4B7317B0">
          <v:rect id="_x0000_i1063" style="width:552.85pt;height:1.5pt" o:hralign="right" o:hrstd="t" o:hr="t" fillcolor="#a0a0a0" stroked="f"/>
        </w:pict>
      </w:r>
    </w:p>
    <w:p w14:paraId="54AD5232" w14:textId="77777777" w:rsidR="000B37B3" w:rsidRDefault="000B37B3">
      <w:pPr>
        <w:spacing w:line="180" w:lineRule="atLeast"/>
        <w:jc w:val="right"/>
        <w:divId w:val="1261723396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19608B90">
          <v:rect id="_x0000_i1064" style="width:552.85pt;height:1.5pt" o:hralign="right" o:hrstd="t" o:hr="t" fillcolor="#a0a0a0" stroked="f"/>
        </w:pict>
      </w:r>
    </w:p>
    <w:p w14:paraId="18371C29" w14:textId="77777777" w:rsidR="000B37B3" w:rsidRDefault="000B37B3">
      <w:pPr>
        <w:spacing w:line="180" w:lineRule="atLeast"/>
        <w:jc w:val="right"/>
        <w:divId w:val="977952851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27D6D7E0">
          <v:rect id="_x0000_i1065" style="width:552.85pt;height:1.5pt" o:hralign="right" o:hrstd="t" o:hr="t" fillcolor="#a0a0a0" stroked="f"/>
        </w:pict>
      </w:r>
    </w:p>
    <w:p w14:paraId="15401C20" w14:textId="77777777" w:rsidR="000B37B3" w:rsidRDefault="000B37B3">
      <w:pPr>
        <w:spacing w:line="270" w:lineRule="atLeast"/>
        <w:jc w:val="right"/>
        <w:divId w:val="2088651037"/>
        <w:rPr>
          <w:rFonts w:ascii="Arial" w:eastAsia="Times New Roman" w:hAnsi="Arial" w:cs="Arial"/>
          <w:sz w:val="22"/>
          <w:szCs w:val="22"/>
        </w:rPr>
      </w:pPr>
      <w:r>
        <w:rPr>
          <w:rStyle w:val="Strong"/>
          <w:rFonts w:ascii="Arial" w:eastAsia="Times New Roman" w:hAnsi="Arial" w:cs="Arial"/>
          <w:sz w:val="22"/>
          <w:szCs w:val="22"/>
        </w:rPr>
        <w:t>[3]</w:t>
      </w:r>
    </w:p>
    <w:p w14:paraId="5783B930" w14:textId="77777777" w:rsidR="000B37B3" w:rsidRDefault="000B37B3">
      <w:pPr>
        <w:divId w:val="781268465"/>
      </w:pPr>
    </w:p>
    <w:p w14:paraId="73643DCD" w14:textId="77777777" w:rsidR="000B37B3" w:rsidRDefault="000B37B3">
      <w:pPr>
        <w:divId w:val="2085294239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13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A house has computers in each room and a central router. Every room allows both Ethernet and WiFi connections to the router.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>Identify if the house network is a LAN (local area network) or a WAN (wide area network).</w:t>
      </w:r>
      <w:r>
        <w:rPr>
          <w:rFonts w:ascii="Arial" w:eastAsia="Times New Roman" w:hAnsi="Arial" w:cs="Arial"/>
          <w:sz w:val="22"/>
          <w:szCs w:val="22"/>
        </w:rPr>
        <w:br/>
        <w:t xml:space="preserve">Justify your choice. </w:t>
      </w:r>
    </w:p>
    <w:p w14:paraId="67A3D9BB" w14:textId="77777777" w:rsidR="000B37B3" w:rsidRDefault="000B37B3">
      <w:pPr>
        <w:divId w:val="1394500389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tbl>
      <w:tblPr>
        <w:tblW w:w="4750" w:type="pct"/>
        <w:tblLook w:val="04A0" w:firstRow="1" w:lastRow="0" w:firstColumn="1" w:lastColumn="0" w:noHBand="0" w:noVBand="1"/>
      </w:tblPr>
      <w:tblGrid>
        <w:gridCol w:w="1366"/>
        <w:gridCol w:w="9138"/>
      </w:tblGrid>
      <w:tr w:rsidR="00000000" w14:paraId="12F40061" w14:textId="77777777">
        <w:trPr>
          <w:divId w:val="2085294239"/>
        </w:trPr>
        <w:tc>
          <w:tcPr>
            <w:tcW w:w="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E4C94E" w14:textId="77777777" w:rsidR="000B37B3" w:rsidRDefault="000B37B3">
            <w:pPr>
              <w:spacing w:before="15" w:after="15"/>
              <w:ind w:left="15" w:right="15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Network type:</w:t>
            </w:r>
          </w:p>
        </w:tc>
        <w:tc>
          <w:tcPr>
            <w:tcW w:w="43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0B7E2A" w14:textId="77777777" w:rsidR="000B37B3" w:rsidRDefault="000B37B3">
            <w:pPr>
              <w:spacing w:line="180" w:lineRule="atLeast"/>
              <w:jc w:val="right"/>
              <w:divId w:val="846869982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78246791">
                <v:rect id="_x0000_i1066" style="width:552.85pt;height:1.5pt" o:hralign="right" o:hrstd="t" o:hr="t" fillcolor="#a0a0a0" stroked="f"/>
              </w:pict>
            </w:r>
          </w:p>
        </w:tc>
      </w:tr>
    </w:tbl>
    <w:p w14:paraId="35BF4B07" w14:textId="77777777" w:rsidR="000B37B3" w:rsidRDefault="000B37B3">
      <w:pPr>
        <w:divId w:val="1349987552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tbl>
      <w:tblPr>
        <w:tblW w:w="4750" w:type="pct"/>
        <w:tblLook w:val="04A0" w:firstRow="1" w:lastRow="0" w:firstColumn="1" w:lastColumn="0" w:noHBand="0" w:noVBand="1"/>
      </w:tblPr>
      <w:tblGrid>
        <w:gridCol w:w="1271"/>
        <w:gridCol w:w="9233"/>
      </w:tblGrid>
      <w:tr w:rsidR="00000000" w14:paraId="5F1D39E7" w14:textId="77777777">
        <w:trPr>
          <w:divId w:val="2085294239"/>
        </w:trPr>
        <w:tc>
          <w:tcPr>
            <w:tcW w:w="6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AE1174" w14:textId="77777777" w:rsidR="000B37B3" w:rsidRDefault="000B37B3">
            <w:pPr>
              <w:spacing w:before="15" w:after="15"/>
              <w:ind w:left="15" w:right="15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Justification:</w:t>
            </w:r>
          </w:p>
        </w:tc>
        <w:tc>
          <w:tcPr>
            <w:tcW w:w="44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E054AC" w14:textId="77777777" w:rsidR="000B37B3" w:rsidRDefault="000B37B3">
            <w:pPr>
              <w:spacing w:line="180" w:lineRule="atLeast"/>
              <w:jc w:val="right"/>
              <w:divId w:val="346292882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27A6128C">
                <v:rect id="_x0000_i1067" style="width:552.85pt;height:1.5pt" o:hralign="right" o:hrstd="t" o:hr="t" fillcolor="#a0a0a0" stroked="f"/>
              </w:pict>
            </w:r>
          </w:p>
        </w:tc>
      </w:tr>
      <w:tr w:rsidR="00000000" w14:paraId="4FAB798D" w14:textId="77777777">
        <w:trPr>
          <w:divId w:val="2085294239"/>
        </w:trPr>
        <w:tc>
          <w:tcPr>
            <w:tcW w:w="5000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433093" w14:textId="77777777" w:rsidR="000B37B3" w:rsidRDefault="000B37B3">
            <w:pPr>
              <w:spacing w:line="180" w:lineRule="atLeast"/>
              <w:jc w:val="right"/>
              <w:divId w:val="303782374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29225BDA">
                <v:rect id="_x0000_i1068" style="width:552.85pt;height:1.5pt" o:hralign="right" o:hrstd="t" o:hr="t" fillcolor="#a0a0a0" stroked="f"/>
              </w:pict>
            </w:r>
          </w:p>
        </w:tc>
      </w:tr>
      <w:tr w:rsidR="00000000" w14:paraId="71918599" w14:textId="77777777">
        <w:trPr>
          <w:divId w:val="2085294239"/>
        </w:trPr>
        <w:tc>
          <w:tcPr>
            <w:tcW w:w="5000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6303B2" w14:textId="77777777" w:rsidR="000B37B3" w:rsidRDefault="000B37B3">
            <w:pPr>
              <w:spacing w:line="180" w:lineRule="atLeast"/>
              <w:jc w:val="right"/>
              <w:divId w:val="1986155284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262A8F9E">
                <v:rect id="_x0000_i1069" style="width:552.85pt;height:1.5pt" o:hralign="right" o:hrstd="t" o:hr="t" fillcolor="#a0a0a0" stroked="f"/>
              </w:pict>
            </w:r>
          </w:p>
        </w:tc>
      </w:tr>
      <w:tr w:rsidR="00000000" w14:paraId="20F28F80" w14:textId="77777777">
        <w:trPr>
          <w:divId w:val="2085294239"/>
        </w:trPr>
        <w:tc>
          <w:tcPr>
            <w:tcW w:w="5000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BF38CA" w14:textId="77777777" w:rsidR="000B37B3" w:rsidRDefault="000B37B3">
            <w:pPr>
              <w:spacing w:line="180" w:lineRule="atLeast"/>
              <w:jc w:val="right"/>
              <w:divId w:val="1345980547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49D45692">
                <v:rect id="_x0000_i1070" style="width:552.85pt;height:1.5pt" o:hralign="right" o:hrstd="t" o:hr="t" fillcolor="#a0a0a0" stroked="f"/>
              </w:pict>
            </w:r>
          </w:p>
        </w:tc>
      </w:tr>
    </w:tbl>
    <w:p w14:paraId="1477ED8E" w14:textId="77777777" w:rsidR="000B37B3" w:rsidRDefault="000B37B3">
      <w:pPr>
        <w:divId w:val="449326001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tbl>
      <w:tblPr>
        <w:tblW w:w="4750" w:type="pct"/>
        <w:tblLook w:val="04A0" w:firstRow="1" w:lastRow="0" w:firstColumn="1" w:lastColumn="0" w:noHBand="0" w:noVBand="1"/>
      </w:tblPr>
      <w:tblGrid>
        <w:gridCol w:w="10504"/>
      </w:tblGrid>
      <w:tr w:rsidR="00000000" w14:paraId="72E5034C" w14:textId="77777777">
        <w:trPr>
          <w:divId w:val="2085294239"/>
        </w:trPr>
        <w:tc>
          <w:tcPr>
            <w:tcW w:w="5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E12212" w14:textId="77777777" w:rsidR="000B37B3" w:rsidRDefault="000B37B3">
            <w:pPr>
              <w:spacing w:before="15" w:after="15"/>
              <w:ind w:left="15" w:right="15"/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Style w:val="Strong"/>
                <w:rFonts w:ascii="Arial" w:eastAsia="Times New Roman" w:hAnsi="Arial" w:cs="Arial"/>
                <w:sz w:val="22"/>
                <w:szCs w:val="22"/>
              </w:rPr>
              <w:t>[3</w:t>
            </w:r>
            <w:r>
              <w:rPr>
                <w:rStyle w:val="Strong"/>
                <w:rFonts w:ascii="Arial" w:eastAsia="Times New Roman" w:hAnsi="Arial" w:cs="Arial"/>
                <w:sz w:val="22"/>
                <w:szCs w:val="22"/>
              </w:rPr>
              <w:t>]</w:t>
            </w:r>
          </w:p>
        </w:tc>
      </w:tr>
    </w:tbl>
    <w:p w14:paraId="56BC76FD" w14:textId="77777777" w:rsidR="000B37B3" w:rsidRDefault="000B37B3">
      <w:pPr>
        <w:divId w:val="897281933"/>
      </w:pPr>
    </w:p>
    <w:p w14:paraId="172DB5D5" w14:textId="77777777" w:rsidR="000B37B3" w:rsidRDefault="000B37B3">
      <w:pPr>
        <w:divId w:val="23196247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14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A network has several routers.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 xml:space="preserve">identify </w:t>
      </w:r>
      <w:r>
        <w:rPr>
          <w:rStyle w:val="Strong"/>
          <w:rFonts w:ascii="Arial" w:eastAsia="Times New Roman" w:hAnsi="Arial" w:cs="Arial"/>
          <w:sz w:val="22"/>
          <w:szCs w:val="22"/>
        </w:rPr>
        <w:t>three</w:t>
      </w:r>
      <w:r>
        <w:rPr>
          <w:rFonts w:ascii="Arial" w:eastAsia="Times New Roman" w:hAnsi="Arial" w:cs="Arial"/>
          <w:sz w:val="22"/>
          <w:szCs w:val="22"/>
        </w:rPr>
        <w:t xml:space="preserve"> tasks carried out by a router.</w:t>
      </w:r>
    </w:p>
    <w:p w14:paraId="4FA571C3" w14:textId="77777777" w:rsidR="000B37B3" w:rsidRDefault="000B37B3">
      <w:pPr>
        <w:divId w:val="1800761939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tbl>
      <w:tblPr>
        <w:tblW w:w="4750" w:type="pct"/>
        <w:tblLook w:val="04A0" w:firstRow="1" w:lastRow="0" w:firstColumn="1" w:lastColumn="0" w:noHBand="0" w:noVBand="1"/>
      </w:tblPr>
      <w:tblGrid>
        <w:gridCol w:w="210"/>
        <w:gridCol w:w="10294"/>
      </w:tblGrid>
      <w:tr w:rsidR="00000000" w14:paraId="710B1356" w14:textId="77777777">
        <w:trPr>
          <w:divId w:val="231962470"/>
        </w:trPr>
        <w:tc>
          <w:tcPr>
            <w:tcW w:w="100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0A2753" w14:textId="77777777" w:rsidR="000B37B3" w:rsidRDefault="000B37B3">
            <w:pPr>
              <w:spacing w:before="15" w:after="15" w:line="330" w:lineRule="atLeast"/>
              <w:ind w:left="15" w:right="15"/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</w:t>
            </w:r>
          </w:p>
        </w:tc>
        <w:tc>
          <w:tcPr>
            <w:tcW w:w="49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5935AB1" w14:textId="77777777" w:rsidR="000B37B3" w:rsidRDefault="000B37B3">
            <w:pPr>
              <w:spacing w:line="180" w:lineRule="atLeast"/>
              <w:jc w:val="right"/>
              <w:divId w:val="2128156560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720A0563">
                <v:rect id="_x0000_i1071" style="width:552.85pt;height:1.5pt" o:hralign="right" o:hrstd="t" o:hr="t" fillcolor="#a0a0a0" stroked="f"/>
              </w:pict>
            </w:r>
          </w:p>
        </w:tc>
      </w:tr>
      <w:tr w:rsidR="00000000" w14:paraId="652CFD8A" w14:textId="77777777">
        <w:trPr>
          <w:divId w:val="231962470"/>
        </w:trPr>
        <w:tc>
          <w:tcPr>
            <w:tcW w:w="5000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0F1BEAE" w14:textId="77777777" w:rsidR="000B37B3" w:rsidRDefault="000B37B3">
            <w:pPr>
              <w:spacing w:line="180" w:lineRule="atLeast"/>
              <w:jc w:val="right"/>
              <w:divId w:val="106698171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057DABD1">
                <v:rect id="_x0000_i1072" style="width:552.85pt;height:1.5pt" o:hralign="right" o:hrstd="t" o:hr="t" fillcolor="#a0a0a0" stroked="f"/>
              </w:pict>
            </w:r>
          </w:p>
        </w:tc>
      </w:tr>
      <w:tr w:rsidR="00000000" w14:paraId="2B62FF3E" w14:textId="77777777">
        <w:trPr>
          <w:divId w:val="231962470"/>
        </w:trPr>
        <w:tc>
          <w:tcPr>
            <w:tcW w:w="100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07794B" w14:textId="77777777" w:rsidR="000B37B3" w:rsidRDefault="000B37B3">
            <w:pPr>
              <w:spacing w:before="15" w:after="15" w:line="330" w:lineRule="atLeast"/>
              <w:ind w:left="15" w:right="15"/>
            </w:pPr>
            <w:r>
              <w:rPr>
                <w:rFonts w:ascii="Arial" w:eastAsia="Times New Roman" w:hAnsi="Arial" w:cs="Arial"/>
                <w:sz w:val="22"/>
                <w:szCs w:val="22"/>
              </w:rPr>
              <w:t>2</w:t>
            </w:r>
          </w:p>
        </w:tc>
        <w:tc>
          <w:tcPr>
            <w:tcW w:w="49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BC4E3C6" w14:textId="77777777" w:rsidR="000B37B3" w:rsidRDefault="000B37B3">
            <w:pPr>
              <w:spacing w:line="180" w:lineRule="atLeast"/>
              <w:jc w:val="right"/>
              <w:divId w:val="857036827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4135265A">
                <v:rect id="_x0000_i1073" style="width:552.85pt;height:1.5pt" o:hralign="right" o:hrstd="t" o:hr="t" fillcolor="#a0a0a0" stroked="f"/>
              </w:pict>
            </w:r>
          </w:p>
        </w:tc>
      </w:tr>
      <w:tr w:rsidR="00000000" w14:paraId="22391AF2" w14:textId="77777777">
        <w:trPr>
          <w:divId w:val="231962470"/>
        </w:trPr>
        <w:tc>
          <w:tcPr>
            <w:tcW w:w="5000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FE6BEF9" w14:textId="77777777" w:rsidR="000B37B3" w:rsidRDefault="000B37B3">
            <w:pPr>
              <w:spacing w:line="180" w:lineRule="atLeast"/>
              <w:jc w:val="right"/>
              <w:divId w:val="708185664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2F0D11BB">
                <v:rect id="_x0000_i1074" style="width:552.85pt;height:1.5pt" o:hralign="right" o:hrstd="t" o:hr="t" fillcolor="#a0a0a0" stroked="f"/>
              </w:pict>
            </w:r>
          </w:p>
        </w:tc>
      </w:tr>
      <w:tr w:rsidR="00000000" w14:paraId="61B5434B" w14:textId="77777777">
        <w:trPr>
          <w:divId w:val="231962470"/>
        </w:trPr>
        <w:tc>
          <w:tcPr>
            <w:tcW w:w="100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CB6A25" w14:textId="77777777" w:rsidR="000B37B3" w:rsidRDefault="000B37B3">
            <w:pPr>
              <w:spacing w:before="15" w:after="15" w:line="330" w:lineRule="atLeast"/>
              <w:ind w:left="15" w:right="15"/>
            </w:pPr>
            <w:r>
              <w:rPr>
                <w:rFonts w:ascii="Arial" w:eastAsia="Times New Roman" w:hAnsi="Arial" w:cs="Arial"/>
                <w:sz w:val="22"/>
                <w:szCs w:val="22"/>
              </w:rPr>
              <w:t>3</w:t>
            </w:r>
          </w:p>
        </w:tc>
        <w:tc>
          <w:tcPr>
            <w:tcW w:w="49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DB3B1B5" w14:textId="77777777" w:rsidR="000B37B3" w:rsidRDefault="000B37B3">
            <w:pPr>
              <w:spacing w:line="180" w:lineRule="atLeast"/>
              <w:jc w:val="right"/>
              <w:divId w:val="710762907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236DEDE7">
                <v:rect id="_x0000_i1075" style="width:552.85pt;height:1.5pt" o:hralign="right" o:hrstd="t" o:hr="t" fillcolor="#a0a0a0" stroked="f"/>
              </w:pict>
            </w:r>
          </w:p>
        </w:tc>
      </w:tr>
      <w:tr w:rsidR="00000000" w14:paraId="1194FF08" w14:textId="77777777">
        <w:trPr>
          <w:divId w:val="231962470"/>
        </w:trPr>
        <w:tc>
          <w:tcPr>
            <w:tcW w:w="5000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1E38C96" w14:textId="77777777" w:rsidR="000B37B3" w:rsidRDefault="000B37B3">
            <w:pPr>
              <w:spacing w:line="180" w:lineRule="atLeast"/>
              <w:jc w:val="right"/>
              <w:divId w:val="280035956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4B4C8EE2">
                <v:rect id="_x0000_i1076" style="width:552.85pt;height:1.5pt" o:hralign="right" o:hrstd="t" o:hr="t" fillcolor="#a0a0a0" stroked="f"/>
              </w:pict>
            </w:r>
          </w:p>
        </w:tc>
      </w:tr>
    </w:tbl>
    <w:p w14:paraId="1C0893A7" w14:textId="77777777" w:rsidR="000B37B3" w:rsidRDefault="000B37B3">
      <w:pPr>
        <w:divId w:val="1421757247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tbl>
      <w:tblPr>
        <w:tblW w:w="4750" w:type="pct"/>
        <w:tblLook w:val="04A0" w:firstRow="1" w:lastRow="0" w:firstColumn="1" w:lastColumn="0" w:noHBand="0" w:noVBand="1"/>
      </w:tblPr>
      <w:tblGrid>
        <w:gridCol w:w="10504"/>
      </w:tblGrid>
      <w:tr w:rsidR="00000000" w14:paraId="1734E824" w14:textId="77777777">
        <w:trPr>
          <w:divId w:val="231962470"/>
        </w:trPr>
        <w:tc>
          <w:tcPr>
            <w:tcW w:w="5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152B90" w14:textId="77777777" w:rsidR="000B37B3" w:rsidRDefault="000B37B3">
            <w:pPr>
              <w:spacing w:before="15" w:after="15"/>
              <w:ind w:left="15" w:right="15"/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Style w:val="Strong"/>
                <w:rFonts w:ascii="Arial" w:eastAsia="Times New Roman" w:hAnsi="Arial" w:cs="Arial"/>
                <w:sz w:val="22"/>
                <w:szCs w:val="22"/>
              </w:rPr>
              <w:t>[3]</w:t>
            </w:r>
          </w:p>
        </w:tc>
      </w:tr>
    </w:tbl>
    <w:p w14:paraId="63BA62BA" w14:textId="77777777" w:rsidR="000B37B3" w:rsidRDefault="000B37B3">
      <w:pPr>
        <w:divId w:val="22286671"/>
      </w:pPr>
    </w:p>
    <w:p w14:paraId="006A5583" w14:textId="77777777" w:rsidR="000B37B3" w:rsidRDefault="000B37B3">
      <w:pPr>
        <w:divId w:val="173207209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15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 xml:space="preserve">A </w:t>
      </w:r>
      <w:r>
        <w:rPr>
          <w:rFonts w:ascii="Arial" w:eastAsia="Times New Roman" w:hAnsi="Arial" w:cs="Arial"/>
          <w:sz w:val="22"/>
          <w:szCs w:val="22"/>
        </w:rPr>
        <w:t>law company currently use a Local Area Network (LAN) linked to a Wide Area Network (WAN).</w:t>
      </w:r>
      <w:r>
        <w:rPr>
          <w:rFonts w:ascii="Arial" w:eastAsia="Times New Roman" w:hAnsi="Arial" w:cs="Arial"/>
          <w:sz w:val="22"/>
          <w:szCs w:val="22"/>
        </w:rPr>
        <w:br/>
        <w:t>They want to upgrade their system to utilise cloud storage.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 xml:space="preserve">Explain </w:t>
      </w:r>
      <w:r>
        <w:rPr>
          <w:rStyle w:val="Strong"/>
          <w:rFonts w:ascii="Arial" w:eastAsia="Times New Roman" w:hAnsi="Arial" w:cs="Arial"/>
          <w:sz w:val="22"/>
          <w:szCs w:val="22"/>
        </w:rPr>
        <w:t>two</w:t>
      </w:r>
      <w:r>
        <w:rPr>
          <w:rFonts w:ascii="Arial" w:eastAsia="Times New Roman" w:hAnsi="Arial" w:cs="Arial"/>
          <w:sz w:val="22"/>
          <w:szCs w:val="22"/>
        </w:rPr>
        <w:t xml:space="preserve"> disadvantages to the law company of storing their data in the Cloud.</w:t>
      </w:r>
    </w:p>
    <w:p w14:paraId="0A5F3133" w14:textId="77777777" w:rsidR="000B37B3" w:rsidRDefault="000B37B3">
      <w:pPr>
        <w:divId w:val="308287964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tbl>
      <w:tblPr>
        <w:tblW w:w="475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"/>
        <w:gridCol w:w="10294"/>
      </w:tblGrid>
      <w:tr w:rsidR="00000000" w14:paraId="73A270E6" w14:textId="77777777">
        <w:trPr>
          <w:divId w:val="1732072090"/>
        </w:trPr>
        <w:tc>
          <w:tcPr>
            <w:tcW w:w="100" w:type="pct"/>
            <w:hideMark/>
          </w:tcPr>
          <w:p w14:paraId="00EF2442" w14:textId="77777777" w:rsidR="000B37B3" w:rsidRDefault="000B37B3">
            <w:pPr>
              <w:spacing w:before="15" w:after="15" w:line="330" w:lineRule="atLeast"/>
              <w:ind w:left="15" w:right="15"/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</w:t>
            </w:r>
          </w:p>
        </w:tc>
        <w:tc>
          <w:tcPr>
            <w:tcW w:w="4900" w:type="pct"/>
            <w:vAlign w:val="bottom"/>
            <w:hideMark/>
          </w:tcPr>
          <w:p w14:paraId="714EB5D4" w14:textId="77777777" w:rsidR="000B37B3" w:rsidRDefault="000B37B3">
            <w:pPr>
              <w:spacing w:line="180" w:lineRule="atLeast"/>
              <w:jc w:val="right"/>
              <w:divId w:val="343285513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53125761">
                <v:rect id="_x0000_i1077" style="width:552.85pt;height:1.5pt" o:hralign="right" o:hrstd="t" o:hr="t" fillcolor="#a0a0a0" stroked="f"/>
              </w:pict>
            </w:r>
          </w:p>
        </w:tc>
      </w:tr>
      <w:tr w:rsidR="00000000" w14:paraId="4DC7D52C" w14:textId="77777777">
        <w:trPr>
          <w:divId w:val="1732072090"/>
        </w:trPr>
        <w:tc>
          <w:tcPr>
            <w:tcW w:w="5000" w:type="pct"/>
            <w:gridSpan w:val="2"/>
            <w:vAlign w:val="bottom"/>
            <w:hideMark/>
          </w:tcPr>
          <w:p w14:paraId="39D22450" w14:textId="77777777" w:rsidR="000B37B3" w:rsidRDefault="000B37B3">
            <w:pPr>
              <w:spacing w:line="180" w:lineRule="atLeast"/>
              <w:jc w:val="right"/>
              <w:divId w:val="808598999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01AF17EF">
                <v:rect id="_x0000_i1078" style="width:552.85pt;height:1.5pt" o:hralign="right" o:hrstd="t" o:hr="t" fillcolor="#a0a0a0" stroked="f"/>
              </w:pict>
            </w:r>
          </w:p>
        </w:tc>
      </w:tr>
      <w:tr w:rsidR="00000000" w14:paraId="59CD92F4" w14:textId="77777777">
        <w:trPr>
          <w:divId w:val="1732072090"/>
        </w:trPr>
        <w:tc>
          <w:tcPr>
            <w:tcW w:w="5000" w:type="pct"/>
            <w:gridSpan w:val="2"/>
            <w:vAlign w:val="bottom"/>
            <w:hideMark/>
          </w:tcPr>
          <w:p w14:paraId="0649D719" w14:textId="77777777" w:rsidR="000B37B3" w:rsidRDefault="000B37B3">
            <w:pPr>
              <w:spacing w:line="180" w:lineRule="atLeast"/>
              <w:jc w:val="right"/>
              <w:divId w:val="1977181557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3535CA52">
                <v:rect id="_x0000_i1079" style="width:552.85pt;height:1.5pt" o:hralign="right" o:hrstd="t" o:hr="t" fillcolor="#a0a0a0" stroked="f"/>
              </w:pict>
            </w:r>
          </w:p>
        </w:tc>
      </w:tr>
      <w:tr w:rsidR="00000000" w14:paraId="063A0D48" w14:textId="77777777">
        <w:trPr>
          <w:divId w:val="1732072090"/>
        </w:trPr>
        <w:tc>
          <w:tcPr>
            <w:tcW w:w="5000" w:type="pct"/>
            <w:gridSpan w:val="2"/>
            <w:vAlign w:val="bottom"/>
            <w:hideMark/>
          </w:tcPr>
          <w:p w14:paraId="3E8B6F4F" w14:textId="77777777" w:rsidR="000B37B3" w:rsidRDefault="000B37B3">
            <w:pPr>
              <w:spacing w:line="180" w:lineRule="atLeast"/>
              <w:jc w:val="right"/>
              <w:divId w:val="1505507931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lastRenderedPageBreak/>
              <w:pict w14:anchorId="6B9F82DB">
                <v:rect id="_x0000_i1080" style="width:552.85pt;height:1.5pt" o:hralign="right" o:hrstd="t" o:hr="t" fillcolor="#a0a0a0" stroked="f"/>
              </w:pict>
            </w:r>
          </w:p>
        </w:tc>
      </w:tr>
      <w:tr w:rsidR="00000000" w14:paraId="5791D7BB" w14:textId="77777777">
        <w:trPr>
          <w:divId w:val="1732072090"/>
        </w:trPr>
        <w:tc>
          <w:tcPr>
            <w:tcW w:w="100" w:type="pct"/>
            <w:hideMark/>
          </w:tcPr>
          <w:p w14:paraId="7C1C45FD" w14:textId="77777777" w:rsidR="000B37B3" w:rsidRDefault="000B37B3">
            <w:pPr>
              <w:spacing w:before="15" w:after="15" w:line="330" w:lineRule="atLeast"/>
              <w:ind w:left="15" w:right="15"/>
            </w:pPr>
            <w:r>
              <w:rPr>
                <w:rFonts w:ascii="Arial" w:eastAsia="Times New Roman" w:hAnsi="Arial" w:cs="Arial"/>
                <w:sz w:val="22"/>
                <w:szCs w:val="22"/>
              </w:rPr>
              <w:t>2</w:t>
            </w:r>
          </w:p>
        </w:tc>
        <w:tc>
          <w:tcPr>
            <w:tcW w:w="4900" w:type="pct"/>
            <w:vAlign w:val="bottom"/>
            <w:hideMark/>
          </w:tcPr>
          <w:p w14:paraId="63B5FC02" w14:textId="77777777" w:rsidR="000B37B3" w:rsidRDefault="000B37B3">
            <w:pPr>
              <w:spacing w:line="180" w:lineRule="atLeast"/>
              <w:jc w:val="right"/>
              <w:divId w:val="1564680259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616BFEF2">
                <v:rect id="_x0000_i1081" style="width:552.85pt;height:1.5pt" o:hralign="right" o:hrstd="t" o:hr="t" fillcolor="#a0a0a0" stroked="f"/>
              </w:pict>
            </w:r>
          </w:p>
        </w:tc>
      </w:tr>
      <w:tr w:rsidR="00000000" w14:paraId="5FAAF77D" w14:textId="77777777">
        <w:trPr>
          <w:divId w:val="1732072090"/>
        </w:trPr>
        <w:tc>
          <w:tcPr>
            <w:tcW w:w="5000" w:type="pct"/>
            <w:gridSpan w:val="2"/>
            <w:vAlign w:val="bottom"/>
            <w:hideMark/>
          </w:tcPr>
          <w:p w14:paraId="110DF635" w14:textId="77777777" w:rsidR="000B37B3" w:rsidRDefault="000B37B3">
            <w:pPr>
              <w:spacing w:line="180" w:lineRule="atLeast"/>
              <w:jc w:val="right"/>
              <w:divId w:val="805662220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07207FA1">
                <v:rect id="_x0000_i1082" style="width:552.85pt;height:1.5pt" o:hralign="right" o:hrstd="t" o:hr="t" fillcolor="#a0a0a0" stroked="f"/>
              </w:pict>
            </w:r>
          </w:p>
        </w:tc>
      </w:tr>
      <w:tr w:rsidR="00000000" w14:paraId="4760B519" w14:textId="77777777">
        <w:trPr>
          <w:divId w:val="1732072090"/>
        </w:trPr>
        <w:tc>
          <w:tcPr>
            <w:tcW w:w="5000" w:type="pct"/>
            <w:gridSpan w:val="2"/>
            <w:vAlign w:val="bottom"/>
            <w:hideMark/>
          </w:tcPr>
          <w:p w14:paraId="3CE56501" w14:textId="77777777" w:rsidR="000B37B3" w:rsidRDefault="000B37B3">
            <w:pPr>
              <w:spacing w:line="180" w:lineRule="atLeast"/>
              <w:jc w:val="right"/>
              <w:divId w:val="1696148199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04CD04AE">
                <v:rect id="_x0000_i1083" style="width:552.85pt;height:1.5pt" o:hralign="right" o:hrstd="t" o:hr="t" fillcolor="#a0a0a0" stroked="f"/>
              </w:pict>
            </w:r>
          </w:p>
        </w:tc>
      </w:tr>
      <w:tr w:rsidR="00000000" w14:paraId="63AC9504" w14:textId="77777777">
        <w:trPr>
          <w:divId w:val="1732072090"/>
        </w:trPr>
        <w:tc>
          <w:tcPr>
            <w:tcW w:w="5000" w:type="pct"/>
            <w:gridSpan w:val="2"/>
            <w:vAlign w:val="bottom"/>
            <w:hideMark/>
          </w:tcPr>
          <w:p w14:paraId="641062D6" w14:textId="77777777" w:rsidR="000B37B3" w:rsidRDefault="000B37B3">
            <w:pPr>
              <w:spacing w:line="180" w:lineRule="atLeast"/>
              <w:jc w:val="right"/>
              <w:divId w:val="1692997250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48393BBC">
                <v:rect id="_x0000_i1084" style="width:552.85pt;height:1.5pt" o:hralign="right" o:hrstd="t" o:hr="t" fillcolor="#a0a0a0" stroked="f"/>
              </w:pict>
            </w:r>
          </w:p>
        </w:tc>
      </w:tr>
    </w:tbl>
    <w:p w14:paraId="6EDD9C28" w14:textId="77777777" w:rsidR="000B37B3" w:rsidRDefault="000B37B3">
      <w:pPr>
        <w:divId w:val="381489257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tbl>
      <w:tblPr>
        <w:tblW w:w="4750" w:type="pct"/>
        <w:tblLook w:val="04A0" w:firstRow="1" w:lastRow="0" w:firstColumn="1" w:lastColumn="0" w:noHBand="0" w:noVBand="1"/>
      </w:tblPr>
      <w:tblGrid>
        <w:gridCol w:w="10504"/>
      </w:tblGrid>
      <w:tr w:rsidR="00000000" w14:paraId="4E1FC95B" w14:textId="77777777">
        <w:trPr>
          <w:divId w:val="1732072090"/>
        </w:trPr>
        <w:tc>
          <w:tcPr>
            <w:tcW w:w="5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BCA557" w14:textId="77777777" w:rsidR="000B37B3" w:rsidRDefault="000B37B3">
            <w:pPr>
              <w:spacing w:before="15" w:after="15"/>
              <w:ind w:left="15" w:right="15"/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Style w:val="Strong"/>
                <w:rFonts w:ascii="Arial" w:eastAsia="Times New Roman" w:hAnsi="Arial" w:cs="Arial"/>
                <w:sz w:val="22"/>
                <w:szCs w:val="22"/>
              </w:rPr>
              <w:t>[4]</w:t>
            </w:r>
          </w:p>
        </w:tc>
      </w:tr>
    </w:tbl>
    <w:p w14:paraId="347C7E3A" w14:textId="77777777" w:rsidR="000B37B3" w:rsidRDefault="000B37B3">
      <w:pPr>
        <w:divId w:val="1803422177"/>
      </w:pPr>
    </w:p>
    <w:p w14:paraId="27034C91" w14:textId="77777777" w:rsidR="000B37B3" w:rsidRDefault="000B37B3">
      <w:pPr>
        <w:spacing w:after="240"/>
        <w:divId w:val="1832332184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16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 xml:space="preserve">A </w:t>
      </w:r>
      <w:r>
        <w:rPr>
          <w:rFonts w:ascii="Arial" w:eastAsia="Times New Roman" w:hAnsi="Arial" w:cs="Arial"/>
          <w:sz w:val="22"/>
          <w:szCs w:val="22"/>
        </w:rPr>
        <w:t>law firm currently use a Local Area Network (LAN) linked to a Wide Area Network (WAN). They want to upgrade their system to utilise cloud storage.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 xml:space="preserve">Explain </w:t>
      </w:r>
      <w:r>
        <w:rPr>
          <w:rStyle w:val="Strong"/>
          <w:rFonts w:ascii="Arial" w:eastAsia="Times New Roman" w:hAnsi="Arial" w:cs="Arial"/>
          <w:sz w:val="22"/>
          <w:szCs w:val="22"/>
        </w:rPr>
        <w:t>two</w:t>
      </w:r>
      <w:r>
        <w:rPr>
          <w:rFonts w:ascii="Arial" w:eastAsia="Times New Roman" w:hAnsi="Arial" w:cs="Arial"/>
          <w:sz w:val="22"/>
          <w:szCs w:val="22"/>
        </w:rPr>
        <w:t xml:space="preserve"> advantages to the law firm of storing their data in the cloud.</w:t>
      </w:r>
    </w:p>
    <w:p w14:paraId="449D13D1" w14:textId="77777777" w:rsidR="000B37B3" w:rsidRDefault="000B37B3">
      <w:pPr>
        <w:spacing w:line="180" w:lineRule="atLeast"/>
        <w:jc w:val="right"/>
        <w:divId w:val="31734771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56B581CC">
          <v:rect id="_x0000_i1085" style="width:552.85pt;height:1.5pt" o:hralign="right" o:hrstd="t" o:hr="t" fillcolor="#a0a0a0" stroked="f"/>
        </w:pict>
      </w:r>
    </w:p>
    <w:p w14:paraId="590E1B28" w14:textId="77777777" w:rsidR="000B37B3" w:rsidRDefault="000B37B3">
      <w:pPr>
        <w:spacing w:line="180" w:lineRule="atLeast"/>
        <w:jc w:val="right"/>
        <w:divId w:val="669599009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0C415B89">
          <v:rect id="_x0000_i1086" style="width:552.85pt;height:1.5pt" o:hralign="right" o:hrstd="t" o:hr="t" fillcolor="#a0a0a0" stroked="f"/>
        </w:pict>
      </w:r>
    </w:p>
    <w:p w14:paraId="0D34AC65" w14:textId="77777777" w:rsidR="000B37B3" w:rsidRDefault="000B37B3">
      <w:pPr>
        <w:spacing w:line="180" w:lineRule="atLeast"/>
        <w:jc w:val="right"/>
        <w:divId w:val="734007465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426143E0">
          <v:rect id="_x0000_i1087" style="width:552.85pt;height:1.5pt" o:hralign="right" o:hrstd="t" o:hr="t" fillcolor="#a0a0a0" stroked="f"/>
        </w:pict>
      </w:r>
    </w:p>
    <w:p w14:paraId="38C65085" w14:textId="77777777" w:rsidR="000B37B3" w:rsidRDefault="000B37B3">
      <w:pPr>
        <w:spacing w:line="180" w:lineRule="atLeast"/>
        <w:jc w:val="right"/>
        <w:divId w:val="958032027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2875CF8E">
          <v:rect id="_x0000_i1088" style="width:552.85pt;height:1.5pt" o:hralign="right" o:hrstd="t" o:hr="t" fillcolor="#a0a0a0" stroked="f"/>
        </w:pict>
      </w:r>
    </w:p>
    <w:p w14:paraId="2B0BD024" w14:textId="77777777" w:rsidR="000B37B3" w:rsidRDefault="000B37B3">
      <w:pPr>
        <w:spacing w:line="180" w:lineRule="atLeast"/>
        <w:jc w:val="right"/>
        <w:divId w:val="79825685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4AA832A2">
          <v:rect id="_x0000_i1089" style="width:552.85pt;height:1.5pt" o:hralign="right" o:hrstd="t" o:hr="t" fillcolor="#a0a0a0" stroked="f"/>
        </w:pict>
      </w:r>
    </w:p>
    <w:p w14:paraId="7F3CB60A" w14:textId="77777777" w:rsidR="000B37B3" w:rsidRDefault="000B37B3">
      <w:pPr>
        <w:spacing w:line="180" w:lineRule="atLeast"/>
        <w:jc w:val="right"/>
        <w:divId w:val="456408388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31AB4599">
          <v:rect id="_x0000_i1090" style="width:552.85pt;height:1.5pt" o:hralign="right" o:hrstd="t" o:hr="t" fillcolor="#a0a0a0" stroked="f"/>
        </w:pict>
      </w:r>
    </w:p>
    <w:p w14:paraId="572089FA" w14:textId="77777777" w:rsidR="000B37B3" w:rsidRDefault="000B37B3">
      <w:pPr>
        <w:spacing w:line="180" w:lineRule="atLeast"/>
        <w:jc w:val="right"/>
        <w:divId w:val="1805653954"/>
        <w:rPr>
          <w:b/>
          <w:bCs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[4]</w:t>
      </w:r>
    </w:p>
    <w:p w14:paraId="165A2ED7" w14:textId="77777777" w:rsidR="000B37B3" w:rsidRDefault="000B37B3">
      <w:pPr>
        <w:divId w:val="1908495129"/>
      </w:pPr>
    </w:p>
    <w:p w14:paraId="1CC39A9E" w14:textId="77777777" w:rsidR="000B37B3" w:rsidRDefault="000B37B3">
      <w:pPr>
        <w:divId w:val="837647795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17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Hope has a network in her house. The main devices are shown in the diagram.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1299C2C5" wp14:editId="2FD1BE48">
            <wp:extent cx="4429125" cy="2800350"/>
            <wp:effectExtent l="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>The network has one wireless access point in the kitchen that transmits data on the 5 GHz frequency.</w:t>
      </w:r>
    </w:p>
    <w:p w14:paraId="170F4ED5" w14:textId="77777777" w:rsidR="000B37B3" w:rsidRDefault="000B37B3">
      <w:pPr>
        <w:numPr>
          <w:ilvl w:val="0"/>
          <w:numId w:val="1"/>
        </w:numPr>
        <w:spacing w:before="100" w:beforeAutospacing="1" w:after="100" w:afterAutospacing="1"/>
        <w:divId w:val="837647795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When the laptop is in the kitchen, it has better network performance.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>Explain why the laptop’s network performance is lower in the bedroom.</w:t>
      </w:r>
    </w:p>
    <w:p w14:paraId="414FF408" w14:textId="77777777" w:rsidR="000B37B3" w:rsidRDefault="000B37B3">
      <w:pPr>
        <w:spacing w:line="180" w:lineRule="atLeast"/>
        <w:jc w:val="right"/>
        <w:divId w:val="1848596634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1C7DAB46">
          <v:rect id="_x0000_i1092" style="width:552.85pt;height:1.5pt" o:hralign="right" o:hrstd="t" o:hr="t" fillcolor="#a0a0a0" stroked="f"/>
        </w:pict>
      </w:r>
    </w:p>
    <w:p w14:paraId="3351A8A7" w14:textId="77777777" w:rsidR="000B37B3" w:rsidRDefault="000B37B3">
      <w:pPr>
        <w:spacing w:line="180" w:lineRule="atLeast"/>
        <w:jc w:val="right"/>
        <w:divId w:val="959189182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lastRenderedPageBreak/>
        <w:pict w14:anchorId="1C204B1D">
          <v:rect id="_x0000_i1093" style="width:552.85pt;height:1.5pt" o:hralign="right" o:hrstd="t" o:hr="t" fillcolor="#a0a0a0" stroked="f"/>
        </w:pict>
      </w:r>
    </w:p>
    <w:p w14:paraId="5EBFEF06" w14:textId="77777777" w:rsidR="000B37B3" w:rsidRDefault="000B37B3">
      <w:pPr>
        <w:spacing w:line="180" w:lineRule="atLeast"/>
        <w:jc w:val="right"/>
        <w:divId w:val="1502116921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1DEE513B">
          <v:rect id="_x0000_i1094" style="width:552.85pt;height:1.5pt" o:hralign="right" o:hrstd="t" o:hr="t" fillcolor="#a0a0a0" stroked="f"/>
        </w:pict>
      </w:r>
    </w:p>
    <w:p w14:paraId="0441A9A7" w14:textId="77777777" w:rsidR="000B37B3" w:rsidRDefault="000B37B3">
      <w:pPr>
        <w:spacing w:before="100" w:beforeAutospacing="1" w:after="100" w:afterAutospacing="1" w:line="270" w:lineRule="atLeast"/>
        <w:ind w:left="720"/>
        <w:jc w:val="right"/>
        <w:divId w:val="1414011057"/>
        <w:rPr>
          <w:rFonts w:ascii="Arial" w:eastAsia="Times New Roman" w:hAnsi="Arial" w:cs="Arial"/>
          <w:sz w:val="22"/>
          <w:szCs w:val="22"/>
        </w:rPr>
      </w:pPr>
      <w:r>
        <w:rPr>
          <w:rStyle w:val="Strong"/>
          <w:rFonts w:ascii="Arial" w:eastAsia="Times New Roman" w:hAnsi="Arial" w:cs="Arial"/>
          <w:sz w:val="22"/>
          <w:szCs w:val="22"/>
        </w:rPr>
        <w:t>[2]</w:t>
      </w:r>
    </w:p>
    <w:p w14:paraId="6616116E" w14:textId="77777777" w:rsidR="000B37B3" w:rsidRDefault="000B37B3">
      <w:pPr>
        <w:numPr>
          <w:ilvl w:val="0"/>
          <w:numId w:val="1"/>
        </w:numPr>
        <w:spacing w:before="100" w:beforeAutospacing="1" w:after="100" w:afterAutospacing="1"/>
        <w:divId w:val="837647795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State </w:t>
      </w:r>
      <w:r>
        <w:rPr>
          <w:rStyle w:val="Strong"/>
          <w:rFonts w:ascii="Arial" w:eastAsia="Times New Roman" w:hAnsi="Arial" w:cs="Arial"/>
          <w:sz w:val="22"/>
          <w:szCs w:val="22"/>
        </w:rPr>
        <w:t>two</w:t>
      </w:r>
      <w:r>
        <w:rPr>
          <w:rFonts w:ascii="Arial" w:eastAsia="Times New Roman" w:hAnsi="Arial" w:cs="Arial"/>
          <w:sz w:val="22"/>
          <w:szCs w:val="22"/>
        </w:rPr>
        <w:t xml:space="preserve"> ways Hope could improve the wireless network performance in the bedroom.</w:t>
      </w:r>
    </w:p>
    <w:p w14:paraId="77A797C7" w14:textId="77777777" w:rsidR="000B37B3" w:rsidRDefault="000B37B3">
      <w:pPr>
        <w:divId w:val="278027773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1"/>
        <w:gridCol w:w="221"/>
        <w:gridCol w:w="10615"/>
      </w:tblGrid>
      <w:tr w:rsidR="00000000" w14:paraId="4A51D608" w14:textId="77777777">
        <w:trPr>
          <w:divId w:val="837647795"/>
        </w:trPr>
        <w:tc>
          <w:tcPr>
            <w:tcW w:w="100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769FEE" w14:textId="77777777" w:rsidR="000B37B3" w:rsidRDefault="000B37B3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00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E26A5E" w14:textId="77777777" w:rsidR="000B37B3" w:rsidRDefault="000B37B3">
            <w:pPr>
              <w:spacing w:before="15" w:after="15" w:line="330" w:lineRule="atLeast"/>
              <w:ind w:left="15" w:right="15"/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</w:t>
            </w:r>
          </w:p>
        </w:tc>
        <w:tc>
          <w:tcPr>
            <w:tcW w:w="48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1176A33" w14:textId="77777777" w:rsidR="000B37B3" w:rsidRDefault="000B37B3">
            <w:pPr>
              <w:spacing w:line="180" w:lineRule="atLeast"/>
              <w:jc w:val="right"/>
              <w:divId w:val="1584798335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5AAF1907">
                <v:rect id="_x0000_i1095" style="width:552.85pt;height:1.5pt" o:hralign="right" o:hrstd="t" o:hr="t" fillcolor="#a0a0a0" stroked="f"/>
              </w:pict>
            </w:r>
          </w:p>
        </w:tc>
      </w:tr>
      <w:tr w:rsidR="00000000" w14:paraId="481DAADF" w14:textId="77777777">
        <w:trPr>
          <w:divId w:val="837647795"/>
        </w:trPr>
        <w:tc>
          <w:tcPr>
            <w:tcW w:w="100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8CD0E4" w14:textId="77777777" w:rsidR="000B37B3" w:rsidRDefault="000B37B3">
            <w:pPr>
              <w:spacing w:line="180" w:lineRule="atLeast"/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900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5368873" w14:textId="77777777" w:rsidR="000B37B3" w:rsidRDefault="000B37B3">
            <w:pPr>
              <w:spacing w:line="180" w:lineRule="atLeast"/>
              <w:jc w:val="right"/>
              <w:divId w:val="13118942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0A5FFE28">
                <v:rect id="_x0000_i1096" style="width:552.85pt;height:1.5pt" o:hralign="right" o:hrstd="t" o:hr="t" fillcolor="#a0a0a0" stroked="f"/>
              </w:pict>
            </w:r>
          </w:p>
        </w:tc>
      </w:tr>
      <w:tr w:rsidR="00000000" w14:paraId="577AE1C4" w14:textId="77777777">
        <w:trPr>
          <w:divId w:val="837647795"/>
        </w:trPr>
        <w:tc>
          <w:tcPr>
            <w:tcW w:w="100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311A09" w14:textId="77777777" w:rsidR="000B37B3" w:rsidRDefault="000B37B3">
            <w:pPr>
              <w:spacing w:line="180" w:lineRule="atLeast"/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00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7C089C3" w14:textId="77777777" w:rsidR="000B37B3" w:rsidRDefault="000B37B3">
            <w:pPr>
              <w:spacing w:before="15" w:after="15" w:line="330" w:lineRule="atLeast"/>
              <w:ind w:left="15" w:right="15"/>
            </w:pPr>
            <w:r>
              <w:rPr>
                <w:rFonts w:ascii="Arial" w:eastAsia="Times New Roman" w:hAnsi="Arial" w:cs="Arial"/>
                <w:sz w:val="22"/>
                <w:szCs w:val="22"/>
              </w:rPr>
              <w:t>2</w:t>
            </w:r>
          </w:p>
        </w:tc>
        <w:tc>
          <w:tcPr>
            <w:tcW w:w="48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071C40C" w14:textId="77777777" w:rsidR="000B37B3" w:rsidRDefault="000B37B3">
            <w:pPr>
              <w:spacing w:line="180" w:lineRule="atLeast"/>
              <w:jc w:val="right"/>
              <w:divId w:val="1054499606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1FA60B7E">
                <v:rect id="_x0000_i1097" style="width:552.85pt;height:1.5pt" o:hralign="right" o:hrstd="t" o:hr="t" fillcolor="#a0a0a0" stroked="f"/>
              </w:pict>
            </w:r>
          </w:p>
        </w:tc>
      </w:tr>
      <w:tr w:rsidR="00000000" w14:paraId="0F2FFB14" w14:textId="77777777">
        <w:trPr>
          <w:divId w:val="837647795"/>
        </w:trPr>
        <w:tc>
          <w:tcPr>
            <w:tcW w:w="100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33FB24" w14:textId="77777777" w:rsidR="000B37B3" w:rsidRDefault="000B37B3">
            <w:pPr>
              <w:spacing w:line="180" w:lineRule="atLeast"/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900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5364CE1" w14:textId="77777777" w:rsidR="000B37B3" w:rsidRDefault="000B37B3">
            <w:pPr>
              <w:spacing w:line="180" w:lineRule="atLeast"/>
              <w:jc w:val="right"/>
              <w:divId w:val="1618021762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401394C6">
                <v:rect id="_x0000_i1098" style="width:552.85pt;height:1.5pt" o:hralign="right" o:hrstd="t" o:hr="t" fillcolor="#a0a0a0" stroked="f"/>
              </w:pict>
            </w:r>
          </w:p>
        </w:tc>
      </w:tr>
      <w:tr w:rsidR="00000000" w14:paraId="6457CFC5" w14:textId="77777777">
        <w:trPr>
          <w:divId w:val="837647795"/>
        </w:trPr>
        <w:tc>
          <w:tcPr>
            <w:tcW w:w="5000" w:type="pct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BFEF9A" w14:textId="77777777" w:rsidR="000B37B3" w:rsidRDefault="000B37B3">
            <w:pPr>
              <w:spacing w:before="15" w:after="15"/>
              <w:ind w:left="15" w:right="15"/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Style w:val="Strong"/>
                <w:rFonts w:ascii="Arial" w:eastAsia="Times New Roman" w:hAnsi="Arial" w:cs="Arial"/>
                <w:sz w:val="22"/>
                <w:szCs w:val="22"/>
              </w:rPr>
              <w:t>[2]</w:t>
            </w:r>
          </w:p>
        </w:tc>
      </w:tr>
    </w:tbl>
    <w:p w14:paraId="17CA96D4" w14:textId="77777777" w:rsidR="000B37B3" w:rsidRDefault="000B37B3">
      <w:pPr>
        <w:divId w:val="601259075"/>
      </w:pPr>
    </w:p>
    <w:p w14:paraId="520909D2" w14:textId="77777777" w:rsidR="000B37B3" w:rsidRDefault="000B37B3">
      <w:pPr>
        <w:spacing w:after="240"/>
        <w:divId w:val="788815182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18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 xml:space="preserve">A </w:t>
      </w:r>
      <w:r>
        <w:rPr>
          <w:rFonts w:ascii="Arial" w:eastAsia="Times New Roman" w:hAnsi="Arial" w:cs="Arial"/>
          <w:sz w:val="22"/>
          <w:szCs w:val="22"/>
        </w:rPr>
        <w:t>law firm currently use a Local Area Network (LAN) linked to a Wide Area Network (WAN). They want to upgrade their system to utilise cloud storage.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 xml:space="preserve">Explain </w:t>
      </w:r>
      <w:r>
        <w:rPr>
          <w:rStyle w:val="Strong"/>
          <w:rFonts w:ascii="Arial" w:eastAsia="Times New Roman" w:hAnsi="Arial" w:cs="Arial"/>
          <w:sz w:val="22"/>
          <w:szCs w:val="22"/>
        </w:rPr>
        <w:t>two</w:t>
      </w:r>
      <w:r>
        <w:rPr>
          <w:rFonts w:ascii="Arial" w:eastAsia="Times New Roman" w:hAnsi="Arial" w:cs="Arial"/>
          <w:sz w:val="22"/>
          <w:szCs w:val="22"/>
        </w:rPr>
        <w:t xml:space="preserve"> disadvantages to the law firm of storing their data in the cloud.</w:t>
      </w:r>
    </w:p>
    <w:p w14:paraId="3FCAB014" w14:textId="77777777" w:rsidR="000B37B3" w:rsidRDefault="000B37B3">
      <w:pPr>
        <w:spacing w:line="180" w:lineRule="atLeast"/>
        <w:jc w:val="right"/>
        <w:divId w:val="153956665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4A3F4C04">
          <v:rect id="_x0000_i1099" style="width:552.85pt;height:1.5pt" o:hralign="right" o:hrstd="t" o:hr="t" fillcolor="#a0a0a0" stroked="f"/>
        </w:pict>
      </w:r>
    </w:p>
    <w:p w14:paraId="5DD1D398" w14:textId="77777777" w:rsidR="000B37B3" w:rsidRDefault="000B37B3">
      <w:pPr>
        <w:spacing w:line="180" w:lineRule="atLeast"/>
        <w:jc w:val="right"/>
        <w:divId w:val="2048528213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7954185B">
          <v:rect id="_x0000_i1100" style="width:552.85pt;height:1.5pt" o:hralign="right" o:hrstd="t" o:hr="t" fillcolor="#a0a0a0" stroked="f"/>
        </w:pict>
      </w:r>
    </w:p>
    <w:p w14:paraId="55AF5060" w14:textId="77777777" w:rsidR="000B37B3" w:rsidRDefault="000B37B3">
      <w:pPr>
        <w:spacing w:line="180" w:lineRule="atLeast"/>
        <w:jc w:val="right"/>
        <w:divId w:val="1260026902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2A375245">
          <v:rect id="_x0000_i1101" style="width:552.85pt;height:1.5pt" o:hralign="right" o:hrstd="t" o:hr="t" fillcolor="#a0a0a0" stroked="f"/>
        </w:pict>
      </w:r>
    </w:p>
    <w:p w14:paraId="41AB4AC4" w14:textId="77777777" w:rsidR="000B37B3" w:rsidRDefault="000B37B3">
      <w:pPr>
        <w:spacing w:line="180" w:lineRule="atLeast"/>
        <w:jc w:val="right"/>
        <w:divId w:val="67768571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275BFA9C">
          <v:rect id="_x0000_i1102" style="width:552.85pt;height:1.5pt" o:hralign="right" o:hrstd="t" o:hr="t" fillcolor="#a0a0a0" stroked="f"/>
        </w:pict>
      </w:r>
    </w:p>
    <w:p w14:paraId="63601D83" w14:textId="77777777" w:rsidR="000B37B3" w:rsidRDefault="000B37B3">
      <w:pPr>
        <w:spacing w:line="180" w:lineRule="atLeast"/>
        <w:jc w:val="right"/>
        <w:divId w:val="108668602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0EA9E879">
          <v:rect id="_x0000_i1103" style="width:552.85pt;height:1.5pt" o:hralign="right" o:hrstd="t" o:hr="t" fillcolor="#a0a0a0" stroked="f"/>
        </w:pict>
      </w:r>
    </w:p>
    <w:p w14:paraId="79592266" w14:textId="77777777" w:rsidR="000B37B3" w:rsidRDefault="000B37B3">
      <w:pPr>
        <w:spacing w:line="180" w:lineRule="atLeast"/>
        <w:jc w:val="right"/>
        <w:divId w:val="1041394047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27482D78">
          <v:rect id="_x0000_i1104" style="width:552.85pt;height:1.5pt" o:hralign="right" o:hrstd="t" o:hr="t" fillcolor="#a0a0a0" stroked="f"/>
        </w:pict>
      </w:r>
    </w:p>
    <w:p w14:paraId="6B898DE6" w14:textId="77777777" w:rsidR="000B37B3" w:rsidRDefault="000B37B3">
      <w:pPr>
        <w:spacing w:line="180" w:lineRule="atLeast"/>
        <w:jc w:val="right"/>
        <w:divId w:val="1639413669"/>
        <w:rPr>
          <w:b/>
          <w:bCs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[4]</w:t>
      </w:r>
    </w:p>
    <w:p w14:paraId="1715B1A9" w14:textId="77777777" w:rsidR="000B37B3" w:rsidRDefault="000B37B3">
      <w:pPr>
        <w:divId w:val="28343459"/>
      </w:pPr>
    </w:p>
    <w:p w14:paraId="364D52AC" w14:textId="77777777" w:rsidR="000B37B3" w:rsidRDefault="000B37B3">
      <w:pPr>
        <w:spacing w:after="240"/>
        <w:divId w:val="185279400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19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The owners of a large bakery have a Local Area Network (LAN) with a star topology. They order their supplies over the Internet. When data is transmitted from the bakery to the supplier, network protocols are used.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Style w:val="ifalone"/>
          <w:rFonts w:eastAsia="Times New Roman"/>
          <w:sz w:val="22"/>
          <w:szCs w:val="22"/>
        </w:rPr>
        <w:t>The owners of a large bakery have a Local Area Network (LAN) with a star topology.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 xml:space="preserve">Explain </w:t>
      </w:r>
      <w:r>
        <w:rPr>
          <w:rStyle w:val="Strong"/>
          <w:rFonts w:ascii="Arial" w:eastAsia="Times New Roman" w:hAnsi="Arial" w:cs="Arial"/>
          <w:sz w:val="22"/>
          <w:szCs w:val="22"/>
        </w:rPr>
        <w:t>four</w:t>
      </w:r>
      <w:r>
        <w:rPr>
          <w:rFonts w:ascii="Arial" w:eastAsia="Times New Roman" w:hAnsi="Arial" w:cs="Arial"/>
          <w:sz w:val="22"/>
          <w:szCs w:val="22"/>
        </w:rPr>
        <w:t xml:space="preserve"> reasons why the bakery may use a star network topology for their LAN.</w:t>
      </w:r>
    </w:p>
    <w:p w14:paraId="4F6965C1" w14:textId="77777777" w:rsidR="000B37B3" w:rsidRDefault="000B37B3">
      <w:pPr>
        <w:spacing w:line="180" w:lineRule="atLeast"/>
        <w:jc w:val="right"/>
        <w:divId w:val="1038118654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17052153">
          <v:rect id="_x0000_i1105" style="width:552.85pt;height:1.5pt" o:hralign="right" o:hrstd="t" o:hr="t" fillcolor="#a0a0a0" stroked="f"/>
        </w:pict>
      </w:r>
    </w:p>
    <w:p w14:paraId="19716BB7" w14:textId="77777777" w:rsidR="000B37B3" w:rsidRDefault="000B37B3">
      <w:pPr>
        <w:spacing w:line="180" w:lineRule="atLeast"/>
        <w:jc w:val="right"/>
        <w:divId w:val="595481965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3ADC20A1">
          <v:rect id="_x0000_i1106" style="width:552.85pt;height:1.5pt" o:hralign="right" o:hrstd="t" o:hr="t" fillcolor="#a0a0a0" stroked="f"/>
        </w:pict>
      </w:r>
    </w:p>
    <w:p w14:paraId="2F3E13B6" w14:textId="77777777" w:rsidR="000B37B3" w:rsidRDefault="000B37B3">
      <w:pPr>
        <w:spacing w:after="240"/>
        <w:divId w:val="1852794000"/>
        <w:rPr>
          <w:rFonts w:ascii="Arial" w:eastAsia="Times New Roman" w:hAnsi="Arial" w:cs="Arial"/>
          <w:sz w:val="22"/>
          <w:szCs w:val="22"/>
        </w:rPr>
      </w:pPr>
    </w:p>
    <w:p w14:paraId="7B870AD9" w14:textId="77777777" w:rsidR="000B37B3" w:rsidRDefault="000B37B3">
      <w:pPr>
        <w:spacing w:line="180" w:lineRule="atLeast"/>
        <w:jc w:val="right"/>
        <w:divId w:val="1240603519"/>
        <w:rPr>
          <w:b/>
          <w:bCs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[4]</w:t>
      </w:r>
    </w:p>
    <w:p w14:paraId="06B82FF4" w14:textId="77777777" w:rsidR="000B37B3" w:rsidRDefault="000B37B3">
      <w:pPr>
        <w:divId w:val="75176358"/>
      </w:pPr>
    </w:p>
    <w:p w14:paraId="631466B3" w14:textId="77777777" w:rsidR="000B37B3" w:rsidRDefault="000B37B3">
      <w:pPr>
        <w:spacing w:after="240"/>
        <w:divId w:val="18821364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20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 xml:space="preserve">A </w:t>
      </w:r>
      <w:r>
        <w:rPr>
          <w:rFonts w:ascii="Arial" w:eastAsia="Times New Roman" w:hAnsi="Arial" w:cs="Arial"/>
          <w:sz w:val="22"/>
          <w:szCs w:val="22"/>
        </w:rPr>
        <w:t>house has computers in each room and a central router. Every room allows both Ethernet and WiFi connections to the router.</w:t>
      </w:r>
    </w:p>
    <w:p w14:paraId="20B4D0AC" w14:textId="77777777" w:rsidR="000B37B3" w:rsidRDefault="000B37B3">
      <w:pPr>
        <w:numPr>
          <w:ilvl w:val="0"/>
          <w:numId w:val="2"/>
        </w:numPr>
        <w:spacing w:before="100" w:beforeAutospacing="1" w:after="100" w:afterAutospacing="1"/>
        <w:divId w:val="18821364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Describe the purpose of the router in the house’s network.</w:t>
      </w:r>
    </w:p>
    <w:p w14:paraId="53B622B0" w14:textId="77777777" w:rsidR="000B37B3" w:rsidRDefault="000B37B3">
      <w:pPr>
        <w:spacing w:line="180" w:lineRule="atLeast"/>
        <w:jc w:val="right"/>
        <w:divId w:val="88358006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29DC9229">
          <v:rect id="_x0000_i1107" style="width:552.85pt;height:1.5pt" o:hralign="right" o:hrstd="t" o:hr="t" fillcolor="#a0a0a0" stroked="f"/>
        </w:pict>
      </w:r>
    </w:p>
    <w:p w14:paraId="0D5D895D" w14:textId="77777777" w:rsidR="000B37B3" w:rsidRDefault="000B37B3">
      <w:pPr>
        <w:spacing w:line="180" w:lineRule="atLeast"/>
        <w:jc w:val="right"/>
        <w:divId w:val="210504217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0DE0084A">
          <v:rect id="_x0000_i1108" style="width:552.85pt;height:1.5pt" o:hralign="right" o:hrstd="t" o:hr="t" fillcolor="#a0a0a0" stroked="f"/>
        </w:pict>
      </w:r>
    </w:p>
    <w:p w14:paraId="586B7CF1" w14:textId="77777777" w:rsidR="000B37B3" w:rsidRDefault="000B37B3">
      <w:pPr>
        <w:spacing w:line="180" w:lineRule="atLeast"/>
        <w:jc w:val="right"/>
        <w:divId w:val="1640039645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lastRenderedPageBreak/>
        <w:pict w14:anchorId="66AAA6BE">
          <v:rect id="_x0000_i1109" style="width:552.85pt;height:1.5pt" o:hralign="right" o:hrstd="t" o:hr="t" fillcolor="#a0a0a0" stroked="f"/>
        </w:pict>
      </w:r>
    </w:p>
    <w:p w14:paraId="2EA50052" w14:textId="77777777" w:rsidR="000B37B3" w:rsidRDefault="000B37B3">
      <w:pPr>
        <w:spacing w:before="100" w:beforeAutospacing="1" w:after="100" w:afterAutospacing="1" w:line="180" w:lineRule="atLeast"/>
        <w:ind w:left="720"/>
        <w:jc w:val="right"/>
        <w:divId w:val="260838436"/>
        <w:rPr>
          <w:rFonts w:ascii="Arial" w:eastAsia="Times New Roman" w:hAnsi="Arial" w:cs="Arial"/>
          <w:sz w:val="22"/>
          <w:szCs w:val="22"/>
        </w:rPr>
      </w:pPr>
      <w:r>
        <w:rPr>
          <w:rStyle w:val="Strong"/>
          <w:rFonts w:ascii="Arial" w:eastAsia="Times New Roman" w:hAnsi="Arial" w:cs="Arial"/>
          <w:sz w:val="22"/>
          <w:szCs w:val="22"/>
        </w:rPr>
        <w:t>[2]</w:t>
      </w:r>
    </w:p>
    <w:p w14:paraId="0B0A0A4E" w14:textId="77777777" w:rsidR="000B37B3" w:rsidRDefault="000B37B3">
      <w:pPr>
        <w:numPr>
          <w:ilvl w:val="0"/>
          <w:numId w:val="2"/>
        </w:numPr>
        <w:spacing w:before="100" w:beforeAutospacing="1" w:after="100" w:afterAutospacing="1"/>
        <w:divId w:val="18821364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Identify </w:t>
      </w:r>
      <w:r>
        <w:rPr>
          <w:rStyle w:val="Strong"/>
          <w:rFonts w:ascii="Arial" w:eastAsia="Times New Roman" w:hAnsi="Arial" w:cs="Arial"/>
          <w:sz w:val="22"/>
          <w:szCs w:val="22"/>
        </w:rPr>
        <w:t>two</w:t>
      </w:r>
      <w:r>
        <w:rPr>
          <w:rFonts w:ascii="Arial" w:eastAsia="Times New Roman" w:hAnsi="Arial" w:cs="Arial"/>
          <w:sz w:val="22"/>
          <w:szCs w:val="22"/>
        </w:rPr>
        <w:t xml:space="preserve"> additional items of network hardware, apart from cables and a router, that may be used within the house network.</w:t>
      </w:r>
    </w:p>
    <w:p w14:paraId="1B3A14E0" w14:textId="77777777" w:rsidR="000B37B3" w:rsidRDefault="000B37B3">
      <w:pPr>
        <w:spacing w:before="100" w:beforeAutospacing="1" w:after="100" w:afterAutospacing="1"/>
        <w:ind w:left="720"/>
        <w:divId w:val="2005086597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tbl>
      <w:tblPr>
        <w:tblW w:w="4750" w:type="pct"/>
        <w:tblInd w:w="720" w:type="dxa"/>
        <w:tblLook w:val="04A0" w:firstRow="1" w:lastRow="0" w:firstColumn="1" w:lastColumn="0" w:noHBand="0" w:noVBand="1"/>
      </w:tblPr>
      <w:tblGrid>
        <w:gridCol w:w="525"/>
        <w:gridCol w:w="9979"/>
      </w:tblGrid>
      <w:tr w:rsidR="00000000" w14:paraId="5434D16B" w14:textId="77777777">
        <w:trPr>
          <w:divId w:val="18821364"/>
        </w:trPr>
        <w:tc>
          <w:tcPr>
            <w:tcW w:w="2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3F943E" w14:textId="77777777" w:rsidR="000B37B3" w:rsidRDefault="000B37B3">
            <w:pPr>
              <w:spacing w:before="15" w:after="15"/>
              <w:ind w:left="15" w:right="15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</w:t>
            </w:r>
          </w:p>
        </w:tc>
        <w:tc>
          <w:tcPr>
            <w:tcW w:w="4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26D137" w14:textId="77777777" w:rsidR="000B37B3" w:rsidRDefault="000B37B3">
            <w:pPr>
              <w:spacing w:line="180" w:lineRule="atLeast"/>
              <w:jc w:val="right"/>
              <w:divId w:val="1638366399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3BCBB924">
                <v:rect id="_x0000_i1110" style="width:552.85pt;height:1.5pt" o:hralign="right" o:hrstd="t" o:hr="t" fillcolor="#a0a0a0" stroked="f"/>
              </w:pict>
            </w:r>
          </w:p>
        </w:tc>
      </w:tr>
      <w:tr w:rsidR="00000000" w14:paraId="6191789A" w14:textId="77777777">
        <w:trPr>
          <w:divId w:val="18821364"/>
        </w:trPr>
        <w:tc>
          <w:tcPr>
            <w:tcW w:w="2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52D6AF" w14:textId="77777777" w:rsidR="000B37B3" w:rsidRDefault="000B37B3">
            <w:pPr>
              <w:spacing w:before="15" w:after="15"/>
              <w:ind w:left="15" w:right="15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2</w:t>
            </w:r>
          </w:p>
        </w:tc>
        <w:tc>
          <w:tcPr>
            <w:tcW w:w="47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029EC3" w14:textId="77777777" w:rsidR="000B37B3" w:rsidRDefault="000B37B3">
            <w:pPr>
              <w:spacing w:line="180" w:lineRule="atLeast"/>
              <w:jc w:val="right"/>
              <w:divId w:val="1253398788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118A660F">
                <v:rect id="_x0000_i1111" style="width:552.85pt;height:1.5pt" o:hralign="right" o:hrstd="t" o:hr="t" fillcolor="#a0a0a0" stroked="f"/>
              </w:pict>
            </w:r>
          </w:p>
        </w:tc>
      </w:tr>
    </w:tbl>
    <w:p w14:paraId="24CC9D04" w14:textId="77777777" w:rsidR="000B37B3" w:rsidRDefault="000B37B3">
      <w:pPr>
        <w:spacing w:before="100" w:beforeAutospacing="1" w:after="100" w:afterAutospacing="1"/>
        <w:ind w:left="720"/>
        <w:divId w:val="710037859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tbl>
      <w:tblPr>
        <w:tblW w:w="4750" w:type="pct"/>
        <w:tblInd w:w="720" w:type="dxa"/>
        <w:tblLook w:val="04A0" w:firstRow="1" w:lastRow="0" w:firstColumn="1" w:lastColumn="0" w:noHBand="0" w:noVBand="1"/>
      </w:tblPr>
      <w:tblGrid>
        <w:gridCol w:w="10504"/>
      </w:tblGrid>
      <w:tr w:rsidR="00000000" w14:paraId="006A36CD" w14:textId="77777777">
        <w:trPr>
          <w:divId w:val="18821364"/>
        </w:trPr>
        <w:tc>
          <w:tcPr>
            <w:tcW w:w="5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B05999" w14:textId="77777777" w:rsidR="000B37B3" w:rsidRDefault="000B37B3">
            <w:pPr>
              <w:spacing w:before="15" w:after="15"/>
              <w:ind w:left="15" w:right="15"/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Style w:val="Strong"/>
                <w:rFonts w:ascii="Arial" w:eastAsia="Times New Roman" w:hAnsi="Arial" w:cs="Arial"/>
                <w:sz w:val="22"/>
                <w:szCs w:val="22"/>
              </w:rPr>
              <w:t>[2</w:t>
            </w:r>
            <w:r>
              <w:rPr>
                <w:rStyle w:val="Strong"/>
                <w:rFonts w:ascii="Arial" w:eastAsia="Times New Roman" w:hAnsi="Arial" w:cs="Arial"/>
                <w:sz w:val="22"/>
                <w:szCs w:val="22"/>
              </w:rPr>
              <w:t>]</w:t>
            </w:r>
          </w:p>
        </w:tc>
      </w:tr>
    </w:tbl>
    <w:p w14:paraId="05C4FF63" w14:textId="77777777" w:rsidR="000B37B3" w:rsidRDefault="000B37B3">
      <w:pPr>
        <w:divId w:val="445392387"/>
      </w:pPr>
    </w:p>
    <w:p w14:paraId="7186332F" w14:textId="77777777" w:rsidR="000B37B3" w:rsidRDefault="000B37B3">
      <w:pPr>
        <w:divId w:val="958151044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21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A library has a LAN (Local Area Network).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>A LAN allows access by both wired and wireless devices.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>Users have reported that the network sometimes runs very slowly.</w:t>
      </w:r>
    </w:p>
    <w:p w14:paraId="44667C95" w14:textId="77777777" w:rsidR="000B37B3" w:rsidRDefault="000B37B3">
      <w:pPr>
        <w:numPr>
          <w:ilvl w:val="0"/>
          <w:numId w:val="3"/>
        </w:numPr>
        <w:spacing w:before="100" w:beforeAutospacing="1" w:after="100" w:afterAutospacing="1"/>
        <w:divId w:val="958151044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Explain why the number of devices using the network at the same time can affect the performance of the network.</w:t>
      </w:r>
    </w:p>
    <w:p w14:paraId="2AC626F0" w14:textId="77777777" w:rsidR="000B37B3" w:rsidRDefault="000B37B3">
      <w:pPr>
        <w:spacing w:line="180" w:lineRule="atLeast"/>
        <w:jc w:val="right"/>
        <w:divId w:val="744304563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057A07F9">
          <v:rect id="_x0000_i1112" style="width:552.85pt;height:1.5pt" o:hralign="right" o:hrstd="t" o:hr="t" fillcolor="#a0a0a0" stroked="f"/>
        </w:pict>
      </w:r>
    </w:p>
    <w:p w14:paraId="0ED0919E" w14:textId="77777777" w:rsidR="000B37B3" w:rsidRDefault="000B37B3">
      <w:pPr>
        <w:spacing w:line="180" w:lineRule="atLeast"/>
        <w:jc w:val="right"/>
        <w:divId w:val="236864429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3590899D">
          <v:rect id="_x0000_i1113" style="width:552.85pt;height:1.5pt" o:hralign="right" o:hrstd="t" o:hr="t" fillcolor="#a0a0a0" stroked="f"/>
        </w:pict>
      </w:r>
    </w:p>
    <w:p w14:paraId="726F185D" w14:textId="77777777" w:rsidR="000B37B3" w:rsidRDefault="000B37B3">
      <w:pPr>
        <w:spacing w:line="180" w:lineRule="atLeast"/>
        <w:jc w:val="right"/>
        <w:divId w:val="1336610962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04FC21AF">
          <v:rect id="_x0000_i1114" style="width:552.85pt;height:1.5pt" o:hralign="right" o:hrstd="t" o:hr="t" fillcolor="#a0a0a0" stroked="f"/>
        </w:pict>
      </w:r>
    </w:p>
    <w:p w14:paraId="2B0689F1" w14:textId="77777777" w:rsidR="000B37B3" w:rsidRDefault="000B37B3">
      <w:pPr>
        <w:spacing w:line="180" w:lineRule="atLeast"/>
        <w:jc w:val="right"/>
        <w:divId w:val="109701663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57A4DB4A">
          <v:rect id="_x0000_i1115" style="width:552.85pt;height:1.5pt" o:hralign="right" o:hrstd="t" o:hr="t" fillcolor="#a0a0a0" stroked="f"/>
        </w:pict>
      </w:r>
    </w:p>
    <w:p w14:paraId="34E6BA98" w14:textId="77777777" w:rsidR="000B37B3" w:rsidRDefault="000B37B3">
      <w:pPr>
        <w:spacing w:line="180" w:lineRule="atLeast"/>
        <w:jc w:val="right"/>
        <w:divId w:val="306518837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6A7D7FDF">
          <v:rect id="_x0000_i1116" style="width:552.85pt;height:1.5pt" o:hralign="right" o:hrstd="t" o:hr="t" fillcolor="#a0a0a0" stroked="f"/>
        </w:pict>
      </w:r>
    </w:p>
    <w:p w14:paraId="12911D1B" w14:textId="77777777" w:rsidR="000B37B3" w:rsidRDefault="000B37B3">
      <w:pPr>
        <w:spacing w:before="100" w:beforeAutospacing="1" w:after="100" w:afterAutospacing="1" w:line="270" w:lineRule="atLeast"/>
        <w:ind w:left="720"/>
        <w:jc w:val="right"/>
        <w:divId w:val="1079594574"/>
        <w:rPr>
          <w:rFonts w:ascii="Arial" w:eastAsia="Times New Roman" w:hAnsi="Arial" w:cs="Arial"/>
          <w:sz w:val="22"/>
          <w:szCs w:val="22"/>
        </w:rPr>
      </w:pPr>
      <w:r>
        <w:rPr>
          <w:rStyle w:val="Strong"/>
          <w:rFonts w:ascii="Arial" w:eastAsia="Times New Roman" w:hAnsi="Arial" w:cs="Arial"/>
          <w:sz w:val="22"/>
          <w:szCs w:val="22"/>
        </w:rPr>
        <w:t>[3]</w:t>
      </w:r>
    </w:p>
    <w:p w14:paraId="64165E03" w14:textId="77777777" w:rsidR="000B37B3" w:rsidRDefault="000B37B3">
      <w:pPr>
        <w:numPr>
          <w:ilvl w:val="0"/>
          <w:numId w:val="3"/>
        </w:numPr>
        <w:spacing w:before="100" w:beforeAutospacing="1" w:after="100" w:afterAutospacing="1"/>
        <w:divId w:val="958151044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Identify </w:t>
      </w:r>
      <w:r>
        <w:rPr>
          <w:rStyle w:val="Strong"/>
          <w:rFonts w:ascii="Arial" w:eastAsia="Times New Roman" w:hAnsi="Arial" w:cs="Arial"/>
          <w:sz w:val="22"/>
          <w:szCs w:val="22"/>
        </w:rPr>
        <w:t>one</w:t>
      </w:r>
      <w:r>
        <w:rPr>
          <w:rFonts w:ascii="Arial" w:eastAsia="Times New Roman" w:hAnsi="Arial" w:cs="Arial"/>
          <w:sz w:val="22"/>
          <w:szCs w:val="22"/>
        </w:rPr>
        <w:t xml:space="preserve"> other factor that can affect the performance of the network.</w:t>
      </w:r>
    </w:p>
    <w:p w14:paraId="492184B0" w14:textId="77777777" w:rsidR="000B37B3" w:rsidRDefault="000B37B3">
      <w:pPr>
        <w:spacing w:line="180" w:lineRule="atLeast"/>
        <w:jc w:val="right"/>
        <w:divId w:val="1516726336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6B9F6D9E">
          <v:rect id="_x0000_i1117" style="width:552.85pt;height:1.5pt" o:hralign="right" o:hrstd="t" o:hr="t" fillcolor="#a0a0a0" stroked="f"/>
        </w:pict>
      </w:r>
    </w:p>
    <w:p w14:paraId="25EC277C" w14:textId="77777777" w:rsidR="000B37B3" w:rsidRDefault="000B37B3">
      <w:pPr>
        <w:spacing w:before="100" w:beforeAutospacing="1" w:after="100" w:afterAutospacing="1" w:line="270" w:lineRule="atLeast"/>
        <w:ind w:left="720"/>
        <w:jc w:val="right"/>
        <w:divId w:val="158085552"/>
        <w:rPr>
          <w:rFonts w:ascii="Arial" w:eastAsia="Times New Roman" w:hAnsi="Arial" w:cs="Arial"/>
          <w:sz w:val="22"/>
          <w:szCs w:val="22"/>
        </w:rPr>
      </w:pPr>
      <w:r>
        <w:rPr>
          <w:rStyle w:val="Strong"/>
          <w:rFonts w:ascii="Arial" w:eastAsia="Times New Roman" w:hAnsi="Arial" w:cs="Arial"/>
          <w:sz w:val="22"/>
          <w:szCs w:val="22"/>
        </w:rPr>
        <w:t>[1]</w:t>
      </w:r>
    </w:p>
    <w:p w14:paraId="6FB387D3" w14:textId="77777777" w:rsidR="000B37B3" w:rsidRDefault="000B37B3">
      <w:pPr>
        <w:divId w:val="1788967372"/>
      </w:pPr>
    </w:p>
    <w:p w14:paraId="556EAA4E" w14:textId="77777777" w:rsidR="000B37B3" w:rsidRDefault="000B37B3">
      <w:pPr>
        <w:divId w:val="1053963043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22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A law company currently use a Local Area Network (LAN) linked to a Wide Area Network (WAN).</w:t>
      </w:r>
      <w:r>
        <w:rPr>
          <w:rFonts w:ascii="Arial" w:eastAsia="Times New Roman" w:hAnsi="Arial" w:cs="Arial"/>
          <w:sz w:val="22"/>
          <w:szCs w:val="22"/>
        </w:rPr>
        <w:br/>
        <w:t>They want to upgrade their system to utilise cloud storage.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 xml:space="preserve">Explain </w:t>
      </w:r>
      <w:r>
        <w:rPr>
          <w:rStyle w:val="Strong"/>
          <w:rFonts w:ascii="Arial" w:eastAsia="Times New Roman" w:hAnsi="Arial" w:cs="Arial"/>
          <w:sz w:val="22"/>
          <w:szCs w:val="22"/>
        </w:rPr>
        <w:t>two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advantages to the law company of storing their data in the Cloud.</w:t>
      </w:r>
    </w:p>
    <w:p w14:paraId="11884788" w14:textId="77777777" w:rsidR="000B37B3" w:rsidRDefault="000B37B3">
      <w:pPr>
        <w:divId w:val="1552619509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tbl>
      <w:tblPr>
        <w:tblW w:w="475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"/>
        <w:gridCol w:w="10294"/>
      </w:tblGrid>
      <w:tr w:rsidR="00000000" w14:paraId="41F573E8" w14:textId="77777777">
        <w:trPr>
          <w:divId w:val="1053963043"/>
        </w:trPr>
        <w:tc>
          <w:tcPr>
            <w:tcW w:w="100" w:type="pct"/>
            <w:hideMark/>
          </w:tcPr>
          <w:p w14:paraId="342CF40A" w14:textId="77777777" w:rsidR="000B37B3" w:rsidRDefault="000B37B3">
            <w:pPr>
              <w:spacing w:before="15" w:after="15" w:line="330" w:lineRule="atLeast"/>
              <w:ind w:left="15" w:right="15"/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</w:t>
            </w:r>
          </w:p>
        </w:tc>
        <w:tc>
          <w:tcPr>
            <w:tcW w:w="4900" w:type="pct"/>
            <w:vAlign w:val="bottom"/>
            <w:hideMark/>
          </w:tcPr>
          <w:p w14:paraId="3B9AEFFC" w14:textId="77777777" w:rsidR="000B37B3" w:rsidRDefault="000B37B3">
            <w:pPr>
              <w:spacing w:line="180" w:lineRule="atLeast"/>
              <w:jc w:val="right"/>
              <w:divId w:val="268393913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5E3D3DE8">
                <v:rect id="_x0000_i1118" style="width:552.85pt;height:1.5pt" o:hralign="right" o:hrstd="t" o:hr="t" fillcolor="#a0a0a0" stroked="f"/>
              </w:pict>
            </w:r>
          </w:p>
        </w:tc>
      </w:tr>
      <w:tr w:rsidR="00000000" w14:paraId="5B4D5277" w14:textId="77777777">
        <w:trPr>
          <w:divId w:val="1053963043"/>
        </w:trPr>
        <w:tc>
          <w:tcPr>
            <w:tcW w:w="5000" w:type="pct"/>
            <w:gridSpan w:val="2"/>
            <w:vAlign w:val="bottom"/>
            <w:hideMark/>
          </w:tcPr>
          <w:p w14:paraId="006C7190" w14:textId="77777777" w:rsidR="000B37B3" w:rsidRDefault="000B37B3">
            <w:pPr>
              <w:spacing w:line="180" w:lineRule="atLeast"/>
              <w:jc w:val="right"/>
              <w:divId w:val="517041018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6E7CE2B1">
                <v:rect id="_x0000_i1119" style="width:552.85pt;height:1.5pt" o:hralign="right" o:hrstd="t" o:hr="t" fillcolor="#a0a0a0" stroked="f"/>
              </w:pict>
            </w:r>
          </w:p>
        </w:tc>
      </w:tr>
      <w:tr w:rsidR="00000000" w14:paraId="77547A53" w14:textId="77777777">
        <w:trPr>
          <w:divId w:val="1053963043"/>
        </w:trPr>
        <w:tc>
          <w:tcPr>
            <w:tcW w:w="5000" w:type="pct"/>
            <w:gridSpan w:val="2"/>
            <w:vAlign w:val="bottom"/>
            <w:hideMark/>
          </w:tcPr>
          <w:p w14:paraId="40617F11" w14:textId="77777777" w:rsidR="000B37B3" w:rsidRDefault="000B37B3">
            <w:pPr>
              <w:spacing w:line="180" w:lineRule="atLeast"/>
              <w:jc w:val="right"/>
              <w:divId w:val="1411732858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48119257">
                <v:rect id="_x0000_i1120" style="width:552.85pt;height:1.5pt" o:hralign="right" o:hrstd="t" o:hr="t" fillcolor="#a0a0a0" stroked="f"/>
              </w:pict>
            </w:r>
          </w:p>
        </w:tc>
      </w:tr>
      <w:tr w:rsidR="00000000" w14:paraId="506F0298" w14:textId="77777777">
        <w:trPr>
          <w:divId w:val="1053963043"/>
        </w:trPr>
        <w:tc>
          <w:tcPr>
            <w:tcW w:w="5000" w:type="pct"/>
            <w:gridSpan w:val="2"/>
            <w:vAlign w:val="bottom"/>
            <w:hideMark/>
          </w:tcPr>
          <w:p w14:paraId="7EE5C978" w14:textId="77777777" w:rsidR="000B37B3" w:rsidRDefault="000B37B3">
            <w:pPr>
              <w:spacing w:line="180" w:lineRule="atLeast"/>
              <w:jc w:val="right"/>
              <w:divId w:val="1002465451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lastRenderedPageBreak/>
              <w:pict w14:anchorId="6527FF20">
                <v:rect id="_x0000_i1121" style="width:552.85pt;height:1.5pt" o:hralign="right" o:hrstd="t" o:hr="t" fillcolor="#a0a0a0" stroked="f"/>
              </w:pict>
            </w:r>
          </w:p>
        </w:tc>
      </w:tr>
      <w:tr w:rsidR="00000000" w14:paraId="16898E58" w14:textId="77777777">
        <w:trPr>
          <w:divId w:val="1053963043"/>
        </w:trPr>
        <w:tc>
          <w:tcPr>
            <w:tcW w:w="100" w:type="pct"/>
            <w:hideMark/>
          </w:tcPr>
          <w:p w14:paraId="4DC360C0" w14:textId="77777777" w:rsidR="000B37B3" w:rsidRDefault="000B37B3">
            <w:pPr>
              <w:spacing w:before="15" w:after="15" w:line="330" w:lineRule="atLeast"/>
              <w:ind w:left="15" w:right="15"/>
            </w:pPr>
            <w:r>
              <w:rPr>
                <w:rFonts w:ascii="Arial" w:eastAsia="Times New Roman" w:hAnsi="Arial" w:cs="Arial"/>
                <w:sz w:val="22"/>
                <w:szCs w:val="22"/>
              </w:rPr>
              <w:t>2</w:t>
            </w:r>
          </w:p>
        </w:tc>
        <w:tc>
          <w:tcPr>
            <w:tcW w:w="4900" w:type="pct"/>
            <w:vAlign w:val="bottom"/>
            <w:hideMark/>
          </w:tcPr>
          <w:p w14:paraId="5B63964A" w14:textId="77777777" w:rsidR="000B37B3" w:rsidRDefault="000B37B3">
            <w:pPr>
              <w:spacing w:line="180" w:lineRule="atLeast"/>
              <w:jc w:val="right"/>
              <w:divId w:val="2130316351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4A736191">
                <v:rect id="_x0000_i1122" style="width:552.85pt;height:1.5pt" o:hralign="right" o:hrstd="t" o:hr="t" fillcolor="#a0a0a0" stroked="f"/>
              </w:pict>
            </w:r>
          </w:p>
        </w:tc>
      </w:tr>
      <w:tr w:rsidR="00000000" w14:paraId="7F949EFC" w14:textId="77777777">
        <w:trPr>
          <w:divId w:val="1053963043"/>
        </w:trPr>
        <w:tc>
          <w:tcPr>
            <w:tcW w:w="5000" w:type="pct"/>
            <w:gridSpan w:val="2"/>
            <w:vAlign w:val="bottom"/>
            <w:hideMark/>
          </w:tcPr>
          <w:p w14:paraId="36268A4E" w14:textId="77777777" w:rsidR="000B37B3" w:rsidRDefault="000B37B3">
            <w:pPr>
              <w:spacing w:line="180" w:lineRule="atLeast"/>
              <w:jc w:val="right"/>
              <w:divId w:val="1647474030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4772C394">
                <v:rect id="_x0000_i1123" style="width:552.85pt;height:1.5pt" o:hralign="right" o:hrstd="t" o:hr="t" fillcolor="#a0a0a0" stroked="f"/>
              </w:pict>
            </w:r>
          </w:p>
        </w:tc>
      </w:tr>
      <w:tr w:rsidR="00000000" w14:paraId="4AD72899" w14:textId="77777777">
        <w:trPr>
          <w:divId w:val="1053963043"/>
        </w:trPr>
        <w:tc>
          <w:tcPr>
            <w:tcW w:w="5000" w:type="pct"/>
            <w:gridSpan w:val="2"/>
            <w:vAlign w:val="bottom"/>
            <w:hideMark/>
          </w:tcPr>
          <w:p w14:paraId="03A422C9" w14:textId="77777777" w:rsidR="000B37B3" w:rsidRDefault="000B37B3">
            <w:pPr>
              <w:spacing w:line="180" w:lineRule="atLeast"/>
              <w:jc w:val="right"/>
              <w:divId w:val="626085346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18C5DEAF">
                <v:rect id="_x0000_i1124" style="width:552.85pt;height:1.5pt" o:hralign="right" o:hrstd="t" o:hr="t" fillcolor="#a0a0a0" stroked="f"/>
              </w:pict>
            </w:r>
          </w:p>
        </w:tc>
      </w:tr>
      <w:tr w:rsidR="00000000" w14:paraId="3C13BD46" w14:textId="77777777">
        <w:trPr>
          <w:divId w:val="1053963043"/>
        </w:trPr>
        <w:tc>
          <w:tcPr>
            <w:tcW w:w="5000" w:type="pct"/>
            <w:gridSpan w:val="2"/>
            <w:vAlign w:val="bottom"/>
            <w:hideMark/>
          </w:tcPr>
          <w:p w14:paraId="3B3D5C89" w14:textId="77777777" w:rsidR="000B37B3" w:rsidRDefault="000B37B3">
            <w:pPr>
              <w:spacing w:line="180" w:lineRule="atLeast"/>
              <w:jc w:val="right"/>
              <w:divId w:val="1757482496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79FC91D9">
                <v:rect id="_x0000_i1125" style="width:552.85pt;height:1.5pt" o:hralign="right" o:hrstd="t" o:hr="t" fillcolor="#a0a0a0" stroked="f"/>
              </w:pict>
            </w:r>
          </w:p>
        </w:tc>
      </w:tr>
    </w:tbl>
    <w:p w14:paraId="5C510789" w14:textId="77777777" w:rsidR="000B37B3" w:rsidRDefault="000B37B3">
      <w:pPr>
        <w:divId w:val="215238268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tbl>
      <w:tblPr>
        <w:tblW w:w="4750" w:type="pct"/>
        <w:tblLook w:val="04A0" w:firstRow="1" w:lastRow="0" w:firstColumn="1" w:lastColumn="0" w:noHBand="0" w:noVBand="1"/>
      </w:tblPr>
      <w:tblGrid>
        <w:gridCol w:w="10504"/>
      </w:tblGrid>
      <w:tr w:rsidR="00000000" w14:paraId="73C9D371" w14:textId="77777777">
        <w:trPr>
          <w:divId w:val="1053963043"/>
        </w:trPr>
        <w:tc>
          <w:tcPr>
            <w:tcW w:w="5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9AFC32" w14:textId="77777777" w:rsidR="000B37B3" w:rsidRDefault="000B37B3">
            <w:pPr>
              <w:spacing w:before="15" w:after="15"/>
              <w:ind w:left="15" w:right="15"/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Style w:val="Strong"/>
                <w:rFonts w:ascii="Arial" w:eastAsia="Times New Roman" w:hAnsi="Arial" w:cs="Arial"/>
                <w:sz w:val="22"/>
                <w:szCs w:val="22"/>
              </w:rPr>
              <w:t>[4]</w:t>
            </w:r>
          </w:p>
        </w:tc>
      </w:tr>
    </w:tbl>
    <w:p w14:paraId="20C1889E" w14:textId="77777777" w:rsidR="000B37B3" w:rsidRDefault="000B37B3">
      <w:pPr>
        <w:divId w:val="1812819787"/>
      </w:pPr>
    </w:p>
    <w:p w14:paraId="3BA2E4E6" w14:textId="77777777" w:rsidR="000B37B3" w:rsidRDefault="000B37B3">
      <w:pPr>
        <w:divId w:val="175882060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23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An office has a LAN (Local Area Network). The office has four employees who each have a laptop. The office also has one server and one networked printer.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>The office introduces a WAP (Wireless Access Point) to allow network access to wireless devices.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>The office manager has noticed that the performance of the network has recently decreased.</w:t>
      </w:r>
    </w:p>
    <w:p w14:paraId="73341AAD" w14:textId="77777777" w:rsidR="000B37B3" w:rsidRDefault="000B37B3">
      <w:pPr>
        <w:numPr>
          <w:ilvl w:val="0"/>
          <w:numId w:val="4"/>
        </w:numPr>
        <w:spacing w:before="100" w:beforeAutospacing="1" w:after="100" w:afterAutospacing="1"/>
        <w:divId w:val="175882060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Describe how introducing wireless access could have slowed down the network.</w:t>
      </w:r>
    </w:p>
    <w:p w14:paraId="30F057DC" w14:textId="77777777" w:rsidR="000B37B3" w:rsidRDefault="000B37B3">
      <w:pPr>
        <w:spacing w:line="180" w:lineRule="atLeast"/>
        <w:jc w:val="right"/>
        <w:divId w:val="141755523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69742D76">
          <v:rect id="_x0000_i1126" style="width:552.85pt;height:1.5pt" o:hralign="right" o:hrstd="t" o:hr="t" fillcolor="#a0a0a0" stroked="f"/>
        </w:pict>
      </w:r>
    </w:p>
    <w:p w14:paraId="0F6753E3" w14:textId="77777777" w:rsidR="000B37B3" w:rsidRDefault="000B37B3">
      <w:pPr>
        <w:spacing w:line="180" w:lineRule="atLeast"/>
        <w:jc w:val="right"/>
        <w:divId w:val="1917589231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2900FCFB">
          <v:rect id="_x0000_i1127" style="width:552.85pt;height:1.5pt" o:hralign="right" o:hrstd="t" o:hr="t" fillcolor="#a0a0a0" stroked="f"/>
        </w:pict>
      </w:r>
    </w:p>
    <w:p w14:paraId="0A09F174" w14:textId="77777777" w:rsidR="000B37B3" w:rsidRDefault="000B37B3">
      <w:pPr>
        <w:spacing w:line="180" w:lineRule="atLeast"/>
        <w:jc w:val="right"/>
        <w:divId w:val="1468746415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25F5FF5A">
          <v:rect id="_x0000_i1128" style="width:552.85pt;height:1.5pt" o:hralign="right" o:hrstd="t" o:hr="t" fillcolor="#a0a0a0" stroked="f"/>
        </w:pict>
      </w:r>
    </w:p>
    <w:p w14:paraId="3A809548" w14:textId="77777777" w:rsidR="000B37B3" w:rsidRDefault="000B37B3">
      <w:pPr>
        <w:spacing w:line="180" w:lineRule="atLeast"/>
        <w:jc w:val="right"/>
        <w:divId w:val="1124466945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6951F530">
          <v:rect id="_x0000_i1129" style="width:552.85pt;height:1.5pt" o:hralign="right" o:hrstd="t" o:hr="t" fillcolor="#a0a0a0" stroked="f"/>
        </w:pict>
      </w:r>
    </w:p>
    <w:p w14:paraId="71EBB016" w14:textId="77777777" w:rsidR="000B37B3" w:rsidRDefault="000B37B3">
      <w:pPr>
        <w:spacing w:line="180" w:lineRule="atLeast"/>
        <w:jc w:val="right"/>
        <w:divId w:val="329606048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083815F2">
          <v:rect id="_x0000_i1130" style="width:552.85pt;height:1.5pt" o:hralign="right" o:hrstd="t" o:hr="t" fillcolor="#a0a0a0" stroked="f"/>
        </w:pict>
      </w:r>
    </w:p>
    <w:p w14:paraId="79CF4063" w14:textId="77777777" w:rsidR="000B37B3" w:rsidRDefault="000B37B3">
      <w:pPr>
        <w:spacing w:before="100" w:beforeAutospacing="1" w:after="100" w:afterAutospacing="1" w:line="270" w:lineRule="atLeast"/>
        <w:ind w:left="720"/>
        <w:jc w:val="right"/>
        <w:divId w:val="460924107"/>
        <w:rPr>
          <w:rFonts w:ascii="Arial" w:eastAsia="Times New Roman" w:hAnsi="Arial" w:cs="Arial"/>
          <w:sz w:val="22"/>
          <w:szCs w:val="22"/>
        </w:rPr>
      </w:pPr>
      <w:r>
        <w:rPr>
          <w:rStyle w:val="Strong"/>
          <w:rFonts w:ascii="Arial" w:eastAsia="Times New Roman" w:hAnsi="Arial" w:cs="Arial"/>
          <w:sz w:val="22"/>
          <w:szCs w:val="22"/>
        </w:rPr>
        <w:t>[2]</w:t>
      </w:r>
    </w:p>
    <w:p w14:paraId="1EE614AC" w14:textId="77777777" w:rsidR="000B37B3" w:rsidRDefault="000B37B3">
      <w:pPr>
        <w:numPr>
          <w:ilvl w:val="0"/>
          <w:numId w:val="4"/>
        </w:numPr>
        <w:spacing w:before="100" w:beforeAutospacing="1" w:after="100" w:afterAutospacing="1"/>
        <w:divId w:val="175882060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Identify </w:t>
      </w:r>
      <w:r>
        <w:rPr>
          <w:rStyle w:val="Strong"/>
          <w:rFonts w:ascii="Arial" w:eastAsia="Times New Roman" w:hAnsi="Arial" w:cs="Arial"/>
          <w:sz w:val="22"/>
          <w:szCs w:val="22"/>
        </w:rPr>
        <w:t>two</w:t>
      </w:r>
      <w:r>
        <w:rPr>
          <w:rFonts w:ascii="Arial" w:eastAsia="Times New Roman" w:hAnsi="Arial" w:cs="Arial"/>
          <w:sz w:val="22"/>
          <w:szCs w:val="22"/>
        </w:rPr>
        <w:t xml:space="preserve"> other factors that can affect the performance of a network.</w:t>
      </w:r>
    </w:p>
    <w:p w14:paraId="7BB3C3F3" w14:textId="77777777" w:rsidR="000B37B3" w:rsidRDefault="000B37B3">
      <w:pPr>
        <w:divId w:val="1753623002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2"/>
        <w:gridCol w:w="10615"/>
      </w:tblGrid>
      <w:tr w:rsidR="00000000" w14:paraId="3CF7351D" w14:textId="77777777">
        <w:trPr>
          <w:divId w:val="1758820600"/>
        </w:trPr>
        <w:tc>
          <w:tcPr>
            <w:tcW w:w="200" w:type="pct"/>
            <w:vAlign w:val="center"/>
            <w:hideMark/>
          </w:tcPr>
          <w:p w14:paraId="3A714DB2" w14:textId="77777777" w:rsidR="000B37B3" w:rsidRDefault="000B37B3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800" w:type="pct"/>
            <w:vAlign w:val="center"/>
            <w:hideMark/>
          </w:tcPr>
          <w:p w14:paraId="27BE686D" w14:textId="77777777" w:rsidR="000B37B3" w:rsidRDefault="000B37B3">
            <w:pPr>
              <w:spacing w:before="15" w:after="15"/>
              <w:ind w:left="15" w:right="15"/>
              <w:jc w:val="center"/>
              <w:divId w:val="426467576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 </w:t>
            </w:r>
          </w:p>
          <w:tbl>
            <w:tblPr>
              <w:tblW w:w="4750" w:type="pct"/>
              <w:jc w:val="center"/>
              <w:tblLook w:val="04A0" w:firstRow="1" w:lastRow="0" w:firstColumn="1" w:lastColumn="0" w:noHBand="0" w:noVBand="1"/>
            </w:tblPr>
            <w:tblGrid>
              <w:gridCol w:w="202"/>
              <w:gridCol w:w="9882"/>
            </w:tblGrid>
            <w:tr w:rsidR="00000000" w14:paraId="1C0502AC" w14:textId="77777777">
              <w:trPr>
                <w:jc w:val="center"/>
              </w:trPr>
              <w:tc>
                <w:tcPr>
                  <w:tcW w:w="1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EB8F15E" w14:textId="77777777" w:rsidR="000B37B3" w:rsidRDefault="000B37B3">
                  <w:pPr>
                    <w:spacing w:before="15" w:after="15" w:line="330" w:lineRule="atLeast"/>
                    <w:ind w:left="15" w:right="15"/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9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28107FD6" w14:textId="77777777" w:rsidR="000B37B3" w:rsidRDefault="000B37B3">
                  <w:pPr>
                    <w:spacing w:line="180" w:lineRule="atLeast"/>
                    <w:jc w:val="right"/>
                    <w:divId w:val="786433229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</w:rPr>
                    <w:pict w14:anchorId="6AAEA0C8">
                      <v:rect id="_x0000_i1131" style="width:552.85pt;height:1.5pt" o:hralign="right" o:hrstd="t" o:hr="t" fillcolor="#a0a0a0" stroked="f"/>
                    </w:pict>
                  </w:r>
                </w:p>
              </w:tc>
            </w:tr>
            <w:tr w:rsidR="00000000" w14:paraId="5E003C3F" w14:textId="77777777">
              <w:trPr>
                <w:jc w:val="center"/>
              </w:trPr>
              <w:tc>
                <w:tcPr>
                  <w:tcW w:w="5000" w:type="pct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0744305E" w14:textId="77777777" w:rsidR="000B37B3" w:rsidRDefault="000B37B3">
                  <w:pPr>
                    <w:spacing w:line="180" w:lineRule="atLeast"/>
                    <w:jc w:val="right"/>
                    <w:divId w:val="78932721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</w:rPr>
                    <w:pict w14:anchorId="485AF784">
                      <v:rect id="_x0000_i1132" style="width:552.85pt;height:1.5pt" o:hralign="right" o:hrstd="t" o:hr="t" fillcolor="#a0a0a0" stroked="f"/>
                    </w:pict>
                  </w:r>
                </w:p>
              </w:tc>
            </w:tr>
            <w:tr w:rsidR="00000000" w14:paraId="4B8252D2" w14:textId="77777777">
              <w:trPr>
                <w:jc w:val="center"/>
              </w:trPr>
              <w:tc>
                <w:tcPr>
                  <w:tcW w:w="1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A141C45" w14:textId="77777777" w:rsidR="000B37B3" w:rsidRDefault="000B37B3">
                  <w:pPr>
                    <w:spacing w:before="15" w:after="15" w:line="330" w:lineRule="atLeast"/>
                    <w:ind w:left="15" w:right="15"/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9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008D65AD" w14:textId="77777777" w:rsidR="000B37B3" w:rsidRDefault="000B37B3">
                  <w:pPr>
                    <w:spacing w:line="180" w:lineRule="atLeast"/>
                    <w:jc w:val="right"/>
                    <w:divId w:val="957031712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</w:rPr>
                    <w:pict w14:anchorId="64D65B24">
                      <v:rect id="_x0000_i1133" style="width:552.85pt;height:1.5pt" o:hralign="right" o:hrstd="t" o:hr="t" fillcolor="#a0a0a0" stroked="f"/>
                    </w:pict>
                  </w:r>
                </w:p>
              </w:tc>
            </w:tr>
            <w:tr w:rsidR="00000000" w14:paraId="3E9DFF52" w14:textId="77777777">
              <w:trPr>
                <w:jc w:val="center"/>
              </w:trPr>
              <w:tc>
                <w:tcPr>
                  <w:tcW w:w="5000" w:type="pct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61B02C3D" w14:textId="77777777" w:rsidR="000B37B3" w:rsidRDefault="000B37B3">
                  <w:pPr>
                    <w:spacing w:line="180" w:lineRule="atLeast"/>
                    <w:jc w:val="right"/>
                    <w:divId w:val="1172598171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</w:rPr>
                    <w:pict w14:anchorId="0E736C44">
                      <v:rect id="_x0000_i1134" style="width:552.85pt;height:1.5pt" o:hralign="right" o:hrstd="t" o:hr="t" fillcolor="#a0a0a0" stroked="f"/>
                    </w:pict>
                  </w:r>
                </w:p>
              </w:tc>
            </w:tr>
          </w:tbl>
          <w:p w14:paraId="4E58BA7D" w14:textId="77777777" w:rsidR="000B37B3" w:rsidRDefault="000B37B3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14:paraId="72BD5BFE" w14:textId="77777777" w:rsidR="000B37B3" w:rsidRDefault="000B37B3">
      <w:pPr>
        <w:divId w:val="1758820600"/>
        <w:rPr>
          <w:rFonts w:ascii="Arial" w:eastAsia="Times New Roman" w:hAnsi="Arial" w:cs="Arial"/>
          <w:sz w:val="22"/>
          <w:szCs w:val="22"/>
        </w:rPr>
      </w:pPr>
    </w:p>
    <w:p w14:paraId="657F23E5" w14:textId="77777777" w:rsidR="000B37B3" w:rsidRDefault="000B37B3">
      <w:pPr>
        <w:jc w:val="right"/>
        <w:divId w:val="1841777832"/>
        <w:rPr>
          <w:rFonts w:ascii="Arial" w:eastAsia="Times New Roman" w:hAnsi="Arial" w:cs="Arial"/>
          <w:sz w:val="22"/>
          <w:szCs w:val="22"/>
        </w:rPr>
      </w:pPr>
      <w:r>
        <w:rPr>
          <w:rStyle w:val="Strong"/>
          <w:rFonts w:ascii="Arial" w:eastAsia="Times New Roman" w:hAnsi="Arial" w:cs="Arial"/>
          <w:sz w:val="22"/>
          <w:szCs w:val="22"/>
        </w:rPr>
        <w:t>[2]</w:t>
      </w:r>
    </w:p>
    <w:p w14:paraId="5990F583" w14:textId="77777777" w:rsidR="000B37B3" w:rsidRDefault="000B37B3">
      <w:pPr>
        <w:divId w:val="1492910237"/>
      </w:pPr>
    </w:p>
    <w:p w14:paraId="29277CF5" w14:textId="77777777" w:rsidR="000B37B3" w:rsidRDefault="000B37B3">
      <w:pPr>
        <w:spacing w:after="240"/>
        <w:divId w:val="1083724618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24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 xml:space="preserve">A </w:t>
      </w:r>
      <w:r>
        <w:rPr>
          <w:rFonts w:ascii="Arial" w:eastAsia="Times New Roman" w:hAnsi="Arial" w:cs="Arial"/>
          <w:sz w:val="22"/>
          <w:szCs w:val="22"/>
        </w:rPr>
        <w:t>company, OCR Supermarkets, has supermarket stores throughout the country. The computers for each store connect to the central office using a Wide Area Network (WAN).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>OCR Supermarkets use a client-server network to connect the checkout computers to the store's server.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 xml:space="preserve">Describe </w:t>
      </w:r>
      <w:r>
        <w:rPr>
          <w:rFonts w:ascii="Arial" w:eastAsia="Times New Roman" w:hAnsi="Arial" w:cs="Arial"/>
          <w:b/>
          <w:bCs/>
          <w:sz w:val="22"/>
          <w:szCs w:val="22"/>
        </w:rPr>
        <w:t>two</w:t>
      </w:r>
      <w:r>
        <w:rPr>
          <w:rFonts w:ascii="Arial" w:eastAsia="Times New Roman" w:hAnsi="Arial" w:cs="Arial"/>
          <w:sz w:val="22"/>
          <w:szCs w:val="22"/>
        </w:rPr>
        <w:t xml:space="preserve"> benefits to OCR Supermarkets of using a client-server network instead of a peer-to-peer network.</w:t>
      </w:r>
    </w:p>
    <w:p w14:paraId="6AF178BA" w14:textId="77777777" w:rsidR="000B37B3" w:rsidRDefault="000B37B3">
      <w:pPr>
        <w:divId w:val="1226407744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95"/>
        <w:gridCol w:w="10062"/>
      </w:tblGrid>
      <w:tr w:rsidR="00000000" w14:paraId="5FC70A15" w14:textId="77777777">
        <w:trPr>
          <w:divId w:val="1083724618"/>
        </w:trPr>
        <w:tc>
          <w:tcPr>
            <w:tcW w:w="4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B15A7A" w14:textId="77777777" w:rsidR="000B37B3" w:rsidRDefault="000B37B3">
            <w:pPr>
              <w:spacing w:before="15" w:after="15"/>
              <w:ind w:left="15" w:right="15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Benefit 1:</w:t>
            </w:r>
          </w:p>
        </w:tc>
        <w:tc>
          <w:tcPr>
            <w:tcW w:w="5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E8CB2B" w14:textId="77777777" w:rsidR="000B37B3" w:rsidRDefault="000B37B3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</w:tbl>
    <w:p w14:paraId="71DAC32F" w14:textId="77777777" w:rsidR="000B37B3" w:rsidRDefault="000B37B3">
      <w:pPr>
        <w:divId w:val="1083724618"/>
        <w:rPr>
          <w:rFonts w:ascii="Arial" w:eastAsia="Times New Roman" w:hAnsi="Arial" w:cs="Arial"/>
          <w:sz w:val="22"/>
          <w:szCs w:val="22"/>
        </w:rPr>
      </w:pPr>
    </w:p>
    <w:p w14:paraId="707ED011" w14:textId="77777777" w:rsidR="000B37B3" w:rsidRDefault="000B37B3">
      <w:pPr>
        <w:spacing w:line="180" w:lineRule="atLeast"/>
        <w:jc w:val="right"/>
        <w:divId w:val="533539797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lastRenderedPageBreak/>
        <w:pict w14:anchorId="7D0D2DAA">
          <v:rect id="_x0000_i1135" style="width:552.85pt;height:1.5pt" o:hralign="right" o:hrstd="t" o:hr="t" fillcolor="#a0a0a0" stroked="f"/>
        </w:pict>
      </w:r>
    </w:p>
    <w:p w14:paraId="4C010EE4" w14:textId="77777777" w:rsidR="000B37B3" w:rsidRDefault="000B37B3">
      <w:pPr>
        <w:spacing w:line="180" w:lineRule="atLeast"/>
        <w:jc w:val="right"/>
        <w:divId w:val="326448487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7D9DBF1A">
          <v:rect id="_x0000_i1136" style="width:552.85pt;height:1.5pt" o:hralign="right" o:hrstd="t" o:hr="t" fillcolor="#a0a0a0" stroked="f"/>
        </w:pict>
      </w:r>
    </w:p>
    <w:p w14:paraId="5FA51E43" w14:textId="77777777" w:rsidR="000B37B3" w:rsidRDefault="000B37B3">
      <w:pPr>
        <w:divId w:val="1083724618"/>
        <w:rPr>
          <w:rFonts w:ascii="Arial" w:eastAsia="Times New Roman" w:hAnsi="Arial" w:cs="Arial"/>
          <w:sz w:val="22"/>
          <w:szCs w:val="22"/>
        </w:rPr>
      </w:pPr>
    </w:p>
    <w:p w14:paraId="5C86DD95" w14:textId="77777777" w:rsidR="000B37B3" w:rsidRDefault="000B37B3">
      <w:pPr>
        <w:divId w:val="1018115861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95"/>
        <w:gridCol w:w="10062"/>
      </w:tblGrid>
      <w:tr w:rsidR="00000000" w14:paraId="14E24305" w14:textId="77777777">
        <w:trPr>
          <w:divId w:val="1083724618"/>
        </w:trPr>
        <w:tc>
          <w:tcPr>
            <w:tcW w:w="4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CEF96E3" w14:textId="77777777" w:rsidR="000B37B3" w:rsidRDefault="000B37B3">
            <w:pPr>
              <w:spacing w:before="15" w:after="15"/>
              <w:ind w:left="15" w:right="15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Benefit 2:</w:t>
            </w:r>
          </w:p>
        </w:tc>
        <w:tc>
          <w:tcPr>
            <w:tcW w:w="5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7C62AC" w14:textId="77777777" w:rsidR="000B37B3" w:rsidRDefault="000B37B3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</w:tbl>
    <w:p w14:paraId="4731C4D3" w14:textId="77777777" w:rsidR="000B37B3" w:rsidRDefault="000B37B3">
      <w:pPr>
        <w:divId w:val="1083724618"/>
        <w:rPr>
          <w:rFonts w:ascii="Arial" w:eastAsia="Times New Roman" w:hAnsi="Arial" w:cs="Arial"/>
          <w:sz w:val="22"/>
          <w:szCs w:val="22"/>
        </w:rPr>
      </w:pPr>
    </w:p>
    <w:p w14:paraId="5B589A5B" w14:textId="77777777" w:rsidR="000B37B3" w:rsidRDefault="000B37B3">
      <w:pPr>
        <w:spacing w:line="180" w:lineRule="atLeast"/>
        <w:jc w:val="right"/>
        <w:divId w:val="155651604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27B93B76">
          <v:rect id="_x0000_i1137" style="width:552.85pt;height:1.5pt" o:hralign="right" o:hrstd="t" o:hr="t" fillcolor="#a0a0a0" stroked="f"/>
        </w:pict>
      </w:r>
    </w:p>
    <w:p w14:paraId="71268EBD" w14:textId="77777777" w:rsidR="000B37B3" w:rsidRDefault="000B37B3">
      <w:pPr>
        <w:spacing w:line="180" w:lineRule="atLeast"/>
        <w:jc w:val="right"/>
        <w:divId w:val="395933315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082AF0D1">
          <v:rect id="_x0000_i1138" style="width:552.85pt;height:1.5pt" o:hralign="right" o:hrstd="t" o:hr="t" fillcolor="#a0a0a0" stroked="f"/>
        </w:pict>
      </w:r>
    </w:p>
    <w:p w14:paraId="6F3EE843" w14:textId="77777777" w:rsidR="000B37B3" w:rsidRDefault="000B37B3">
      <w:pPr>
        <w:spacing w:line="180" w:lineRule="atLeast"/>
        <w:jc w:val="right"/>
        <w:divId w:val="1001545129"/>
        <w:rPr>
          <w:b/>
          <w:bCs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[4]</w:t>
      </w:r>
    </w:p>
    <w:p w14:paraId="5B613911" w14:textId="77777777" w:rsidR="000B37B3" w:rsidRDefault="000B37B3">
      <w:pPr>
        <w:divId w:val="1455559144"/>
      </w:pPr>
    </w:p>
    <w:p w14:paraId="3BD71C37" w14:textId="77777777" w:rsidR="000B37B3" w:rsidRDefault="000B37B3">
      <w:pPr>
        <w:divId w:val="2121946187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25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An office has a LAN (Local Area Network). The office has four employees who each have a laptop. The office also has one server and one networked printer.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>The office is set up as a star network with a switch at the centre. All devices are connected to the network using cables.</w:t>
      </w:r>
    </w:p>
    <w:p w14:paraId="4662380E" w14:textId="77777777" w:rsidR="000B37B3" w:rsidRDefault="000B37B3">
      <w:pPr>
        <w:numPr>
          <w:ilvl w:val="0"/>
          <w:numId w:val="5"/>
        </w:numPr>
        <w:spacing w:before="100" w:beforeAutospacing="1" w:after="240"/>
        <w:divId w:val="2121946187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Draw the devices and connections in the office star network. All devices must be clearly labelled.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</w:p>
    <w:p w14:paraId="410D5544" w14:textId="77777777" w:rsidR="000B37B3" w:rsidRDefault="000B37B3">
      <w:pPr>
        <w:spacing w:before="100" w:beforeAutospacing="1" w:after="100" w:afterAutospacing="1"/>
        <w:ind w:left="720"/>
        <w:jc w:val="right"/>
        <w:divId w:val="1511798633"/>
        <w:rPr>
          <w:rFonts w:ascii="Arial" w:eastAsia="Times New Roman" w:hAnsi="Arial" w:cs="Arial"/>
          <w:sz w:val="22"/>
          <w:szCs w:val="22"/>
        </w:rPr>
      </w:pPr>
      <w:r>
        <w:rPr>
          <w:rStyle w:val="Strong"/>
          <w:rFonts w:ascii="Arial" w:eastAsia="Times New Roman" w:hAnsi="Arial" w:cs="Arial"/>
          <w:sz w:val="22"/>
          <w:szCs w:val="22"/>
        </w:rPr>
        <w:t>[3]</w:t>
      </w:r>
    </w:p>
    <w:p w14:paraId="378CE5EC" w14:textId="77777777" w:rsidR="000B37B3" w:rsidRDefault="000B37B3">
      <w:pPr>
        <w:numPr>
          <w:ilvl w:val="0"/>
          <w:numId w:val="5"/>
        </w:numPr>
        <w:spacing w:before="100" w:beforeAutospacing="1" w:after="100" w:afterAutospacing="1"/>
        <w:divId w:val="2121946187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Describe </w:t>
      </w:r>
      <w:r>
        <w:rPr>
          <w:rFonts w:ascii="Arial" w:eastAsia="Times New Roman" w:hAnsi="Arial" w:cs="Arial"/>
          <w:sz w:val="22"/>
          <w:szCs w:val="22"/>
        </w:rPr>
        <w:t>the role of the switch in the office network.</w:t>
      </w:r>
    </w:p>
    <w:p w14:paraId="335D6EDE" w14:textId="77777777" w:rsidR="000B37B3" w:rsidRDefault="000B37B3">
      <w:pPr>
        <w:spacing w:line="180" w:lineRule="atLeast"/>
        <w:jc w:val="right"/>
        <w:divId w:val="431096127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72653852">
          <v:rect id="_x0000_i1139" style="width:552.85pt;height:1.5pt" o:hralign="right" o:hrstd="t" o:hr="t" fillcolor="#a0a0a0" stroked="f"/>
        </w:pict>
      </w:r>
    </w:p>
    <w:p w14:paraId="22731637" w14:textId="77777777" w:rsidR="000B37B3" w:rsidRDefault="000B37B3">
      <w:pPr>
        <w:spacing w:line="180" w:lineRule="atLeast"/>
        <w:jc w:val="right"/>
        <w:divId w:val="1175069329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302E9D0C">
          <v:rect id="_x0000_i1140" style="width:552.85pt;height:1.5pt" o:hralign="right" o:hrstd="t" o:hr="t" fillcolor="#a0a0a0" stroked="f"/>
        </w:pict>
      </w:r>
    </w:p>
    <w:p w14:paraId="3427EE1C" w14:textId="77777777" w:rsidR="000B37B3" w:rsidRDefault="000B37B3">
      <w:pPr>
        <w:spacing w:line="180" w:lineRule="atLeast"/>
        <w:jc w:val="right"/>
        <w:divId w:val="87504355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074BA78F">
          <v:rect id="_x0000_i1141" style="width:552.85pt;height:1.5pt" o:hralign="right" o:hrstd="t" o:hr="t" fillcolor="#a0a0a0" stroked="f"/>
        </w:pict>
      </w:r>
    </w:p>
    <w:p w14:paraId="7AE66F80" w14:textId="77777777" w:rsidR="000B37B3" w:rsidRDefault="000B37B3">
      <w:pPr>
        <w:spacing w:before="100" w:beforeAutospacing="1" w:after="100" w:afterAutospacing="1" w:line="270" w:lineRule="atLeast"/>
        <w:ind w:left="720"/>
        <w:jc w:val="right"/>
        <w:divId w:val="898710479"/>
        <w:rPr>
          <w:rFonts w:ascii="Arial" w:eastAsia="Times New Roman" w:hAnsi="Arial" w:cs="Arial"/>
          <w:sz w:val="22"/>
          <w:szCs w:val="22"/>
        </w:rPr>
      </w:pPr>
      <w:r>
        <w:rPr>
          <w:rStyle w:val="Strong"/>
          <w:rFonts w:ascii="Arial" w:eastAsia="Times New Roman" w:hAnsi="Arial" w:cs="Arial"/>
          <w:sz w:val="22"/>
          <w:szCs w:val="22"/>
        </w:rPr>
        <w:t>[2]</w:t>
      </w:r>
    </w:p>
    <w:p w14:paraId="75507EB4" w14:textId="77777777" w:rsidR="000B37B3" w:rsidRDefault="000B37B3">
      <w:pPr>
        <w:divId w:val="1079450462"/>
      </w:pPr>
    </w:p>
    <w:p w14:paraId="2C19AD50" w14:textId="77777777" w:rsidR="000B37B3" w:rsidRDefault="000B37B3">
      <w:pPr>
        <w:divId w:val="1655447376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26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The IP address 192.149.119.226 is linked to the website with a URL of https:/www.ocr.org.uk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t>When https:/www.ocr.org.uk is entered into a browser, the website homepage is loaded.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>Describe the relationship between the website URL (https:/www.ocr.org.uk), the IP address and the webserver.</w:t>
      </w:r>
    </w:p>
    <w:p w14:paraId="701A9B85" w14:textId="77777777" w:rsidR="000B37B3" w:rsidRDefault="000B37B3">
      <w:pPr>
        <w:spacing w:line="180" w:lineRule="atLeast"/>
        <w:jc w:val="right"/>
        <w:divId w:val="108814801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7C67D663">
          <v:rect id="_x0000_i1142" style="width:552.85pt;height:1.5pt" o:hralign="right" o:hrstd="t" o:hr="t" fillcolor="#a0a0a0" stroked="f"/>
        </w:pict>
      </w:r>
    </w:p>
    <w:p w14:paraId="47CD25C4" w14:textId="77777777" w:rsidR="000B37B3" w:rsidRDefault="000B37B3">
      <w:pPr>
        <w:spacing w:line="180" w:lineRule="atLeast"/>
        <w:jc w:val="right"/>
        <w:divId w:val="1032733598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36989212">
          <v:rect id="_x0000_i1143" style="width:552.85pt;height:1.5pt" o:hralign="right" o:hrstd="t" o:hr="t" fillcolor="#a0a0a0" stroked="f"/>
        </w:pict>
      </w:r>
    </w:p>
    <w:p w14:paraId="242EB223" w14:textId="77777777" w:rsidR="000B37B3" w:rsidRDefault="000B37B3">
      <w:pPr>
        <w:spacing w:line="180" w:lineRule="atLeast"/>
        <w:jc w:val="right"/>
        <w:divId w:val="788671643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lastRenderedPageBreak/>
        <w:pict w14:anchorId="16288AFE">
          <v:rect id="_x0000_i1144" style="width:552.85pt;height:1.5pt" o:hralign="right" o:hrstd="t" o:hr="t" fillcolor="#a0a0a0" stroked="f"/>
        </w:pict>
      </w:r>
    </w:p>
    <w:p w14:paraId="2E74ABB4" w14:textId="77777777" w:rsidR="000B37B3" w:rsidRDefault="000B37B3">
      <w:pPr>
        <w:spacing w:line="180" w:lineRule="atLeast"/>
        <w:jc w:val="right"/>
        <w:divId w:val="1031419401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2C68EC92">
          <v:rect id="_x0000_i1145" style="width:552.85pt;height:1.5pt" o:hralign="right" o:hrstd="t" o:hr="t" fillcolor="#a0a0a0" stroked="f"/>
        </w:pict>
      </w:r>
    </w:p>
    <w:p w14:paraId="4CEBDAB4" w14:textId="77777777" w:rsidR="000B37B3" w:rsidRDefault="000B37B3">
      <w:pPr>
        <w:spacing w:line="180" w:lineRule="atLeast"/>
        <w:jc w:val="right"/>
        <w:divId w:val="20739943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50485CA7">
          <v:rect id="_x0000_i1146" style="width:552.85pt;height:1.5pt" o:hralign="right" o:hrstd="t" o:hr="t" fillcolor="#a0a0a0" stroked="f"/>
        </w:pict>
      </w:r>
    </w:p>
    <w:p w14:paraId="0F31FBB8" w14:textId="77777777" w:rsidR="000B37B3" w:rsidRDefault="000B37B3">
      <w:pPr>
        <w:spacing w:line="180" w:lineRule="atLeast"/>
        <w:jc w:val="right"/>
        <w:divId w:val="1356227664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031754AE">
          <v:rect id="_x0000_i1147" style="width:552.85pt;height:1.5pt" o:hralign="right" o:hrstd="t" o:hr="t" fillcolor="#a0a0a0" stroked="f"/>
        </w:pict>
      </w:r>
    </w:p>
    <w:p w14:paraId="0B926A89" w14:textId="77777777" w:rsidR="000B37B3" w:rsidRDefault="000B37B3">
      <w:pPr>
        <w:spacing w:line="180" w:lineRule="atLeast"/>
        <w:jc w:val="right"/>
        <w:divId w:val="1964267351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31183ACE">
          <v:rect id="_x0000_i1148" style="width:552.85pt;height:1.5pt" o:hralign="right" o:hrstd="t" o:hr="t" fillcolor="#a0a0a0" stroked="f"/>
        </w:pict>
      </w:r>
    </w:p>
    <w:p w14:paraId="0B0DAF16" w14:textId="77777777" w:rsidR="000B37B3" w:rsidRDefault="000B37B3">
      <w:pPr>
        <w:spacing w:line="180" w:lineRule="atLeast"/>
        <w:jc w:val="right"/>
        <w:divId w:val="1472165733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0994AF08">
          <v:rect id="_x0000_i1149" style="width:552.85pt;height:1.5pt" o:hralign="right" o:hrstd="t" o:hr="t" fillcolor="#a0a0a0" stroked="f"/>
        </w:pict>
      </w:r>
    </w:p>
    <w:p w14:paraId="2702A401" w14:textId="77777777" w:rsidR="000B37B3" w:rsidRDefault="000B37B3">
      <w:pPr>
        <w:spacing w:line="180" w:lineRule="atLeast"/>
        <w:jc w:val="right"/>
        <w:divId w:val="117578203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280B873F">
          <v:rect id="_x0000_i1150" style="width:552.85pt;height:1.5pt" o:hralign="right" o:hrstd="t" o:hr="t" fillcolor="#a0a0a0" stroked="f"/>
        </w:pict>
      </w:r>
    </w:p>
    <w:p w14:paraId="2B5A7901" w14:textId="77777777" w:rsidR="000B37B3" w:rsidRDefault="000B37B3">
      <w:pPr>
        <w:spacing w:line="180" w:lineRule="atLeast"/>
        <w:jc w:val="right"/>
        <w:divId w:val="2026445582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5D503E59">
          <v:rect id="_x0000_i1151" style="width:552.85pt;height:1.5pt" o:hralign="right" o:hrstd="t" o:hr="t" fillcolor="#a0a0a0" stroked="f"/>
        </w:pict>
      </w:r>
    </w:p>
    <w:p w14:paraId="48E0EF82" w14:textId="77777777" w:rsidR="000B37B3" w:rsidRDefault="000B37B3">
      <w:pPr>
        <w:spacing w:line="180" w:lineRule="atLeast"/>
        <w:jc w:val="right"/>
        <w:divId w:val="2024815789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6A74BA97">
          <v:rect id="_x0000_i1152" style="width:552.85pt;height:1.5pt" o:hralign="right" o:hrstd="t" o:hr="t" fillcolor="#a0a0a0" stroked="f"/>
        </w:pict>
      </w:r>
    </w:p>
    <w:p w14:paraId="78512763" w14:textId="77777777" w:rsidR="000B37B3" w:rsidRDefault="000B37B3">
      <w:pPr>
        <w:spacing w:line="180" w:lineRule="atLeast"/>
        <w:jc w:val="right"/>
        <w:divId w:val="1262640361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1B272007">
          <v:rect id="_x0000_i1153" style="width:552.85pt;height:1.5pt" o:hralign="right" o:hrstd="t" o:hr="t" fillcolor="#a0a0a0" stroked="f"/>
        </w:pict>
      </w:r>
    </w:p>
    <w:p w14:paraId="5C610703" w14:textId="77777777" w:rsidR="000B37B3" w:rsidRDefault="000B37B3">
      <w:pPr>
        <w:spacing w:line="180" w:lineRule="atLeast"/>
        <w:jc w:val="right"/>
        <w:divId w:val="162210878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470478F8">
          <v:rect id="_x0000_i1154" style="width:552.85pt;height:1.5pt" o:hralign="right" o:hrstd="t" o:hr="t" fillcolor="#a0a0a0" stroked="f"/>
        </w:pict>
      </w:r>
    </w:p>
    <w:p w14:paraId="1156D649" w14:textId="77777777" w:rsidR="000B37B3" w:rsidRDefault="000B37B3">
      <w:pPr>
        <w:spacing w:line="180" w:lineRule="atLeast"/>
        <w:jc w:val="right"/>
        <w:divId w:val="1915309968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11A1A66D">
          <v:rect id="_x0000_i1155" style="width:552.85pt;height:1.5pt" o:hralign="right" o:hrstd="t" o:hr="t" fillcolor="#a0a0a0" stroked="f"/>
        </w:pict>
      </w:r>
    </w:p>
    <w:p w14:paraId="4B6759FA" w14:textId="77777777" w:rsidR="000B37B3" w:rsidRDefault="000B37B3">
      <w:pPr>
        <w:spacing w:line="180" w:lineRule="atLeast"/>
        <w:jc w:val="right"/>
        <w:divId w:val="1559823224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017A5F65">
          <v:rect id="_x0000_i1156" style="width:552.85pt;height:1.5pt" o:hralign="right" o:hrstd="t" o:hr="t" fillcolor="#a0a0a0" stroked="f"/>
        </w:pict>
      </w:r>
    </w:p>
    <w:p w14:paraId="56F3B325" w14:textId="77777777" w:rsidR="000B37B3" w:rsidRDefault="000B37B3">
      <w:pPr>
        <w:spacing w:line="180" w:lineRule="atLeast"/>
        <w:jc w:val="right"/>
        <w:divId w:val="771314373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4EAA5738">
          <v:rect id="_x0000_i1157" style="width:552.85pt;height:1.5pt" o:hralign="right" o:hrstd="t" o:hr="t" fillcolor="#a0a0a0" stroked="f"/>
        </w:pict>
      </w:r>
    </w:p>
    <w:p w14:paraId="5E2C7EC9" w14:textId="77777777" w:rsidR="000B37B3" w:rsidRDefault="000B37B3">
      <w:pPr>
        <w:spacing w:line="270" w:lineRule="atLeast"/>
        <w:jc w:val="right"/>
        <w:divId w:val="1941600761"/>
        <w:rPr>
          <w:rFonts w:ascii="Arial" w:eastAsia="Times New Roman" w:hAnsi="Arial" w:cs="Arial"/>
          <w:sz w:val="22"/>
          <w:szCs w:val="22"/>
        </w:rPr>
      </w:pPr>
      <w:r>
        <w:rPr>
          <w:rStyle w:val="Strong"/>
          <w:rFonts w:ascii="Arial" w:eastAsia="Times New Roman" w:hAnsi="Arial" w:cs="Arial"/>
          <w:sz w:val="22"/>
          <w:szCs w:val="22"/>
        </w:rPr>
        <w:t>[5]</w:t>
      </w:r>
    </w:p>
    <w:p w14:paraId="6C08D7E2" w14:textId="77777777" w:rsidR="000B37B3" w:rsidRDefault="000B37B3">
      <w:pPr>
        <w:divId w:val="1031340973"/>
      </w:pPr>
    </w:p>
    <w:p w14:paraId="2A4EE467" w14:textId="77777777" w:rsidR="000B37B3" w:rsidRDefault="000B37B3">
      <w:pPr>
        <w:divId w:val="1656448469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27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 xml:space="preserve">The </w:t>
      </w:r>
      <w:r>
        <w:rPr>
          <w:rFonts w:ascii="Arial" w:eastAsia="Times New Roman" w:hAnsi="Arial" w:cs="Arial"/>
          <w:sz w:val="22"/>
          <w:szCs w:val="22"/>
        </w:rPr>
        <w:t>artist uploads images to be displayed on a website. This is a client-server relationship.</w:t>
      </w:r>
    </w:p>
    <w:p w14:paraId="2F9CFB17" w14:textId="77777777" w:rsidR="000B37B3" w:rsidRDefault="000B37B3">
      <w:pPr>
        <w:numPr>
          <w:ilvl w:val="0"/>
          <w:numId w:val="6"/>
        </w:numPr>
        <w:spacing w:before="100" w:beforeAutospacing="1" w:after="100" w:afterAutospacing="1"/>
        <w:divId w:val="1656448469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Identify the computer that is acting as the client in this scenario </w:t>
      </w:r>
      <w:r>
        <w:rPr>
          <w:rStyle w:val="Strong"/>
          <w:rFonts w:ascii="Arial" w:eastAsia="Times New Roman" w:hAnsi="Arial" w:cs="Arial"/>
          <w:sz w:val="22"/>
          <w:szCs w:val="22"/>
        </w:rPr>
        <w:t>and</w:t>
      </w:r>
      <w:r>
        <w:rPr>
          <w:rFonts w:ascii="Arial" w:eastAsia="Times New Roman" w:hAnsi="Arial" w:cs="Arial"/>
          <w:sz w:val="22"/>
          <w:szCs w:val="22"/>
        </w:rPr>
        <w:t xml:space="preserve"> justify your choice.</w:t>
      </w:r>
    </w:p>
    <w:p w14:paraId="3459799F" w14:textId="77777777" w:rsidR="000B37B3" w:rsidRDefault="000B37B3">
      <w:pPr>
        <w:divId w:val="192518778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tbl>
      <w:tblPr>
        <w:tblW w:w="4750" w:type="pct"/>
        <w:tblLook w:val="04A0" w:firstRow="1" w:lastRow="0" w:firstColumn="1" w:lastColumn="0" w:noHBand="0" w:noVBand="1"/>
      </w:tblPr>
      <w:tblGrid>
        <w:gridCol w:w="315"/>
        <w:gridCol w:w="10189"/>
      </w:tblGrid>
      <w:tr w:rsidR="00000000" w14:paraId="721FEF49" w14:textId="77777777">
        <w:trPr>
          <w:divId w:val="1656448469"/>
        </w:trPr>
        <w:tc>
          <w:tcPr>
            <w:tcW w:w="1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9BA18D" w14:textId="77777777" w:rsidR="000B37B3" w:rsidRDefault="000B37B3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91816D" w14:textId="77777777" w:rsidR="000B37B3" w:rsidRDefault="000B37B3">
            <w:pPr>
              <w:spacing w:before="15" w:after="15"/>
              <w:ind w:left="15" w:right="15"/>
              <w:divId w:val="1612084959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 </w:t>
            </w:r>
          </w:p>
          <w:tbl>
            <w:tblPr>
              <w:tblW w:w="4750" w:type="pct"/>
              <w:tblInd w:w="15" w:type="dxa"/>
              <w:tblLook w:val="04A0" w:firstRow="1" w:lastRow="0" w:firstColumn="1" w:lastColumn="0" w:noHBand="0" w:noVBand="1"/>
            </w:tblPr>
            <w:tblGrid>
              <w:gridCol w:w="1641"/>
              <w:gridCol w:w="8010"/>
            </w:tblGrid>
            <w:tr w:rsidR="00000000" w14:paraId="08443D43" w14:textId="77777777">
              <w:tc>
                <w:tcPr>
                  <w:tcW w:w="8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11F1F51" w14:textId="77777777" w:rsidR="000B37B3" w:rsidRDefault="000B37B3">
                  <w:pPr>
                    <w:spacing w:before="15" w:after="15" w:line="330" w:lineRule="atLeast"/>
                    <w:ind w:left="15" w:right="15"/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</w:rPr>
                    <w:t>Client computer</w:t>
                  </w:r>
                </w:p>
              </w:tc>
              <w:tc>
                <w:tcPr>
                  <w:tcW w:w="41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020155C6" w14:textId="77777777" w:rsidR="000B37B3" w:rsidRDefault="000B37B3">
                  <w:pPr>
                    <w:spacing w:line="180" w:lineRule="atLeast"/>
                    <w:jc w:val="right"/>
                    <w:divId w:val="103035560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</w:rPr>
                    <w:pict w14:anchorId="77E0DBA7">
                      <v:rect id="_x0000_i1158" style="width:552.85pt;height:1.5pt" o:hralign="right" o:hrstd="t" o:hr="t" fillcolor="#a0a0a0" stroked="f"/>
                    </w:pict>
                  </w:r>
                </w:p>
              </w:tc>
            </w:tr>
          </w:tbl>
          <w:p w14:paraId="3CEEECE3" w14:textId="77777777" w:rsidR="000B37B3" w:rsidRDefault="000B37B3">
            <w:pPr>
              <w:spacing w:before="15" w:after="15"/>
              <w:ind w:left="15" w:right="15"/>
              <w:divId w:val="126900810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 </w:t>
            </w:r>
          </w:p>
          <w:tbl>
            <w:tblPr>
              <w:tblW w:w="4750" w:type="pct"/>
              <w:tblInd w:w="15" w:type="dxa"/>
              <w:tblLook w:val="04A0" w:firstRow="1" w:lastRow="0" w:firstColumn="1" w:lastColumn="0" w:noHBand="0" w:noVBand="1"/>
            </w:tblPr>
            <w:tblGrid>
              <w:gridCol w:w="1448"/>
              <w:gridCol w:w="8203"/>
            </w:tblGrid>
            <w:tr w:rsidR="00000000" w14:paraId="713A8159" w14:textId="77777777">
              <w:tc>
                <w:tcPr>
                  <w:tcW w:w="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5029E1E" w14:textId="77777777" w:rsidR="000B37B3" w:rsidRDefault="000B37B3">
                  <w:pPr>
                    <w:spacing w:before="15" w:after="15" w:line="330" w:lineRule="atLeast"/>
                    <w:ind w:left="15" w:right="15"/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</w:rPr>
                    <w:t>Justification</w:t>
                  </w:r>
                </w:p>
              </w:tc>
              <w:tc>
                <w:tcPr>
                  <w:tcW w:w="4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078B167" w14:textId="77777777" w:rsidR="000B37B3" w:rsidRDefault="000B37B3">
                  <w:pPr>
                    <w:spacing w:line="180" w:lineRule="atLeast"/>
                    <w:jc w:val="right"/>
                    <w:divId w:val="1745906210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</w:rPr>
                    <w:pict w14:anchorId="085798F2">
                      <v:rect id="_x0000_i1159" style="width:552.85pt;height:1.5pt" o:hralign="right" o:hrstd="t" o:hr="t" fillcolor="#a0a0a0" stroked="f"/>
                    </w:pict>
                  </w:r>
                </w:p>
              </w:tc>
            </w:tr>
            <w:tr w:rsidR="00000000" w14:paraId="3443D946" w14:textId="77777777">
              <w:tc>
                <w:tcPr>
                  <w:tcW w:w="5000" w:type="pct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6C8137BA" w14:textId="77777777" w:rsidR="000B37B3" w:rsidRDefault="000B37B3">
                  <w:pPr>
                    <w:spacing w:line="180" w:lineRule="atLeast"/>
                    <w:jc w:val="right"/>
                    <w:divId w:val="1130132078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</w:rPr>
                    <w:pict w14:anchorId="23933862">
                      <v:rect id="_x0000_i1160" style="width:552.85pt;height:1.5pt" o:hralign="right" o:hrstd="t" o:hr="t" fillcolor="#a0a0a0" stroked="f"/>
                    </w:pict>
                  </w:r>
                </w:p>
              </w:tc>
            </w:tr>
            <w:tr w:rsidR="00000000" w14:paraId="71DC1A64" w14:textId="77777777">
              <w:tc>
                <w:tcPr>
                  <w:tcW w:w="5000" w:type="pct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29F33244" w14:textId="77777777" w:rsidR="000B37B3" w:rsidRDefault="000B37B3">
                  <w:pPr>
                    <w:spacing w:line="180" w:lineRule="atLeast"/>
                    <w:jc w:val="right"/>
                    <w:divId w:val="360598130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</w:rPr>
                    <w:pict w14:anchorId="61E6D17B">
                      <v:rect id="_x0000_i1161" style="width:552.85pt;height:1.5pt" o:hralign="right" o:hrstd="t" o:hr="t" fillcolor="#a0a0a0" stroked="f"/>
                    </w:pict>
                  </w:r>
                </w:p>
              </w:tc>
            </w:tr>
            <w:tr w:rsidR="00000000" w14:paraId="633B113E" w14:textId="77777777">
              <w:tc>
                <w:tcPr>
                  <w:tcW w:w="5000" w:type="pct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23ED574E" w14:textId="77777777" w:rsidR="000B37B3" w:rsidRDefault="000B37B3">
                  <w:pPr>
                    <w:spacing w:before="15" w:after="15" w:line="270" w:lineRule="atLeast"/>
                    <w:ind w:left="15" w:right="15"/>
                    <w:jc w:val="right"/>
                    <w:divId w:val="526916009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>
                    <w:rPr>
                      <w:rStyle w:val="Strong"/>
                      <w:rFonts w:ascii="Arial" w:eastAsia="Times New Roman" w:hAnsi="Arial" w:cs="Arial"/>
                      <w:sz w:val="22"/>
                      <w:szCs w:val="22"/>
                    </w:rPr>
                    <w:t>[3]</w:t>
                  </w:r>
                </w:p>
              </w:tc>
            </w:tr>
          </w:tbl>
          <w:p w14:paraId="6C11636B" w14:textId="77777777" w:rsidR="000B37B3" w:rsidRDefault="000B37B3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14:paraId="4E2BC79E" w14:textId="77777777" w:rsidR="000B37B3" w:rsidRDefault="000B37B3">
      <w:pPr>
        <w:numPr>
          <w:ilvl w:val="0"/>
          <w:numId w:val="7"/>
        </w:numPr>
        <w:spacing w:before="100" w:beforeAutospacing="1" w:after="100" w:afterAutospacing="1"/>
        <w:divId w:val="1656448469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Identify the computer that is acting as the server in this scenario </w:t>
      </w:r>
      <w:r>
        <w:rPr>
          <w:rStyle w:val="Strong"/>
          <w:rFonts w:ascii="Arial" w:eastAsia="Times New Roman" w:hAnsi="Arial" w:cs="Arial"/>
          <w:sz w:val="22"/>
          <w:szCs w:val="22"/>
        </w:rPr>
        <w:t>and</w:t>
      </w:r>
      <w:r>
        <w:rPr>
          <w:rFonts w:ascii="Arial" w:eastAsia="Times New Roman" w:hAnsi="Arial" w:cs="Arial"/>
          <w:sz w:val="22"/>
          <w:szCs w:val="22"/>
        </w:rPr>
        <w:t xml:space="preserve"> justify your choice</w:t>
      </w:r>
    </w:p>
    <w:p w14:paraId="0095DB3C" w14:textId="77777777" w:rsidR="000B37B3" w:rsidRDefault="000B37B3">
      <w:pPr>
        <w:divId w:val="128373053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tbl>
      <w:tblPr>
        <w:tblW w:w="4750" w:type="pct"/>
        <w:tblLook w:val="04A0" w:firstRow="1" w:lastRow="0" w:firstColumn="1" w:lastColumn="0" w:noHBand="0" w:noVBand="1"/>
      </w:tblPr>
      <w:tblGrid>
        <w:gridCol w:w="315"/>
        <w:gridCol w:w="10189"/>
      </w:tblGrid>
      <w:tr w:rsidR="00000000" w14:paraId="2E65715D" w14:textId="77777777">
        <w:trPr>
          <w:divId w:val="1656448469"/>
        </w:trPr>
        <w:tc>
          <w:tcPr>
            <w:tcW w:w="1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083051" w14:textId="77777777" w:rsidR="000B37B3" w:rsidRDefault="000B37B3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324AA7" w14:textId="77777777" w:rsidR="000B37B3" w:rsidRDefault="000B37B3">
            <w:pPr>
              <w:spacing w:before="15" w:after="15"/>
              <w:ind w:left="15" w:right="15"/>
              <w:divId w:val="1200628479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 </w:t>
            </w:r>
          </w:p>
          <w:tbl>
            <w:tblPr>
              <w:tblW w:w="4750" w:type="pct"/>
              <w:tblInd w:w="15" w:type="dxa"/>
              <w:tblLook w:val="04A0" w:firstRow="1" w:lastRow="0" w:firstColumn="1" w:lastColumn="0" w:noHBand="0" w:noVBand="1"/>
            </w:tblPr>
            <w:tblGrid>
              <w:gridCol w:w="1641"/>
              <w:gridCol w:w="8010"/>
            </w:tblGrid>
            <w:tr w:rsidR="00000000" w14:paraId="60123E77" w14:textId="77777777">
              <w:tc>
                <w:tcPr>
                  <w:tcW w:w="8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566A2A1" w14:textId="77777777" w:rsidR="000B37B3" w:rsidRDefault="000B37B3">
                  <w:pPr>
                    <w:spacing w:before="15" w:after="15" w:line="330" w:lineRule="atLeast"/>
                    <w:ind w:left="15" w:right="15"/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</w:rPr>
                    <w:t>Server computer</w:t>
                  </w:r>
                </w:p>
              </w:tc>
              <w:tc>
                <w:tcPr>
                  <w:tcW w:w="41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1D79ADEE" w14:textId="77777777" w:rsidR="000B37B3" w:rsidRDefault="000B37B3">
                  <w:pPr>
                    <w:spacing w:line="180" w:lineRule="atLeast"/>
                    <w:jc w:val="right"/>
                    <w:divId w:val="815220555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</w:rPr>
                    <w:pict w14:anchorId="6EFF3944">
                      <v:rect id="_x0000_i1162" style="width:552.85pt;height:1.5pt" o:hralign="right" o:hrstd="t" o:hr="t" fillcolor="#a0a0a0" stroked="f"/>
                    </w:pict>
                  </w:r>
                </w:p>
              </w:tc>
            </w:tr>
          </w:tbl>
          <w:p w14:paraId="36F349DD" w14:textId="77777777" w:rsidR="000B37B3" w:rsidRDefault="000B37B3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14:paraId="04BABA9B" w14:textId="77777777" w:rsidR="000B37B3" w:rsidRDefault="000B37B3">
      <w:pPr>
        <w:divId w:val="760565562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tbl>
      <w:tblPr>
        <w:tblW w:w="4750" w:type="pct"/>
        <w:tblLook w:val="04A0" w:firstRow="1" w:lastRow="0" w:firstColumn="1" w:lastColumn="0" w:noHBand="0" w:noVBand="1"/>
      </w:tblPr>
      <w:tblGrid>
        <w:gridCol w:w="315"/>
        <w:gridCol w:w="10189"/>
      </w:tblGrid>
      <w:tr w:rsidR="00000000" w14:paraId="6F9C399D" w14:textId="77777777">
        <w:trPr>
          <w:divId w:val="1656448469"/>
        </w:trPr>
        <w:tc>
          <w:tcPr>
            <w:tcW w:w="1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957A2B" w14:textId="77777777" w:rsidR="000B37B3" w:rsidRDefault="000B37B3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8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7C7D65" w14:textId="77777777" w:rsidR="000B37B3" w:rsidRDefault="000B37B3">
            <w:pPr>
              <w:spacing w:before="15" w:after="15"/>
              <w:ind w:left="15" w:right="15"/>
              <w:divId w:val="298608317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 </w:t>
            </w:r>
          </w:p>
          <w:tbl>
            <w:tblPr>
              <w:tblW w:w="4750" w:type="pct"/>
              <w:tblInd w:w="15" w:type="dxa"/>
              <w:tblLook w:val="04A0" w:firstRow="1" w:lastRow="0" w:firstColumn="1" w:lastColumn="0" w:noHBand="0" w:noVBand="1"/>
            </w:tblPr>
            <w:tblGrid>
              <w:gridCol w:w="1448"/>
              <w:gridCol w:w="8203"/>
            </w:tblGrid>
            <w:tr w:rsidR="00000000" w14:paraId="2F4C6832" w14:textId="77777777">
              <w:tc>
                <w:tcPr>
                  <w:tcW w:w="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9E340E3" w14:textId="77777777" w:rsidR="000B37B3" w:rsidRDefault="000B37B3">
                  <w:pPr>
                    <w:spacing w:before="15" w:after="15" w:line="330" w:lineRule="atLeast"/>
                    <w:ind w:left="15" w:right="15"/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</w:rPr>
                    <w:t>Justification</w:t>
                  </w:r>
                </w:p>
              </w:tc>
              <w:tc>
                <w:tcPr>
                  <w:tcW w:w="4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1E3D4352" w14:textId="77777777" w:rsidR="000B37B3" w:rsidRDefault="000B37B3">
                  <w:pPr>
                    <w:spacing w:line="180" w:lineRule="atLeast"/>
                    <w:jc w:val="right"/>
                    <w:divId w:val="290526252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</w:rPr>
                    <w:pict w14:anchorId="5044E0E2">
                      <v:rect id="_x0000_i1163" style="width:552.85pt;height:1.5pt" o:hralign="right" o:hrstd="t" o:hr="t" fillcolor="#a0a0a0" stroked="f"/>
                    </w:pict>
                  </w:r>
                </w:p>
              </w:tc>
            </w:tr>
            <w:tr w:rsidR="00000000" w14:paraId="1ADEF12F" w14:textId="77777777">
              <w:tc>
                <w:tcPr>
                  <w:tcW w:w="5000" w:type="pct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214623FA" w14:textId="77777777" w:rsidR="000B37B3" w:rsidRDefault="000B37B3">
                  <w:pPr>
                    <w:spacing w:line="180" w:lineRule="atLeast"/>
                    <w:jc w:val="right"/>
                    <w:divId w:val="170867374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</w:rPr>
                    <w:lastRenderedPageBreak/>
                    <w:pict w14:anchorId="7D742F9D">
                      <v:rect id="_x0000_i1164" style="width:552.85pt;height:1.5pt" o:hralign="right" o:hrstd="t" o:hr="t" fillcolor="#a0a0a0" stroked="f"/>
                    </w:pict>
                  </w:r>
                </w:p>
              </w:tc>
            </w:tr>
            <w:tr w:rsidR="00000000" w14:paraId="612C3E5D" w14:textId="77777777">
              <w:tc>
                <w:tcPr>
                  <w:tcW w:w="5000" w:type="pct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75D756DC" w14:textId="77777777" w:rsidR="000B37B3" w:rsidRDefault="000B37B3">
                  <w:pPr>
                    <w:spacing w:line="180" w:lineRule="atLeast"/>
                    <w:jc w:val="right"/>
                    <w:divId w:val="2139105041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</w:rPr>
                    <w:pict w14:anchorId="6D53A15A">
                      <v:rect id="_x0000_i1165" style="width:552.85pt;height:1.5pt" o:hralign="right" o:hrstd="t" o:hr="t" fillcolor="#a0a0a0" stroked="f"/>
                    </w:pict>
                  </w:r>
                </w:p>
              </w:tc>
            </w:tr>
            <w:tr w:rsidR="00000000" w14:paraId="29A50BD8" w14:textId="77777777">
              <w:tc>
                <w:tcPr>
                  <w:tcW w:w="5000" w:type="pct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79616D25" w14:textId="77777777" w:rsidR="000B37B3" w:rsidRDefault="000B37B3">
                  <w:pPr>
                    <w:spacing w:before="15" w:after="15" w:line="270" w:lineRule="atLeast"/>
                    <w:ind w:left="15" w:right="15"/>
                    <w:jc w:val="right"/>
                    <w:divId w:val="1003968667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>
                    <w:rPr>
                      <w:rStyle w:val="Strong"/>
                      <w:rFonts w:ascii="Arial" w:eastAsia="Times New Roman" w:hAnsi="Arial" w:cs="Arial"/>
                      <w:sz w:val="22"/>
                      <w:szCs w:val="22"/>
                    </w:rPr>
                    <w:t>[3]</w:t>
                  </w:r>
                </w:p>
              </w:tc>
            </w:tr>
          </w:tbl>
          <w:p w14:paraId="3BC42A6C" w14:textId="77777777" w:rsidR="000B37B3" w:rsidRDefault="000B37B3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14:paraId="575B27B5" w14:textId="77777777" w:rsidR="000B37B3" w:rsidRDefault="000B37B3">
      <w:pPr>
        <w:divId w:val="1007444092"/>
      </w:pPr>
    </w:p>
    <w:p w14:paraId="5F0F2557" w14:textId="77777777" w:rsidR="000B37B3" w:rsidRDefault="000B37B3">
      <w:pPr>
        <w:divId w:val="1849250723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28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 xml:space="preserve">Eve’s </w:t>
      </w:r>
      <w:r>
        <w:rPr>
          <w:rFonts w:ascii="Arial" w:eastAsia="Times New Roman" w:hAnsi="Arial" w:cs="Arial"/>
          <w:sz w:val="22"/>
          <w:szCs w:val="22"/>
        </w:rPr>
        <w:t>computer has system software including an Operating System and Utility Software.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>Eve stores her computer program on the cloud whilst working on it.</w:t>
      </w:r>
    </w:p>
    <w:p w14:paraId="63186B98" w14:textId="77777777" w:rsidR="000B37B3" w:rsidRDefault="000B37B3">
      <w:pPr>
        <w:numPr>
          <w:ilvl w:val="0"/>
          <w:numId w:val="8"/>
        </w:numPr>
        <w:spacing w:before="100" w:beforeAutospacing="1" w:after="100" w:afterAutospacing="1"/>
        <w:divId w:val="1849250723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Describe the benefits to Eve of storing the program on the cloud.</w:t>
      </w:r>
    </w:p>
    <w:p w14:paraId="3AE4A320" w14:textId="77777777" w:rsidR="000B37B3" w:rsidRDefault="000B37B3">
      <w:pPr>
        <w:spacing w:line="180" w:lineRule="atLeast"/>
        <w:jc w:val="right"/>
        <w:divId w:val="1826897854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3C61FBB2">
          <v:rect id="_x0000_i1166" style="width:552.85pt;height:1.5pt" o:hralign="right" o:hrstd="t" o:hr="t" fillcolor="#a0a0a0" stroked="f"/>
        </w:pict>
      </w:r>
    </w:p>
    <w:p w14:paraId="7052D498" w14:textId="77777777" w:rsidR="000B37B3" w:rsidRDefault="000B37B3">
      <w:pPr>
        <w:spacing w:line="180" w:lineRule="atLeast"/>
        <w:jc w:val="right"/>
        <w:divId w:val="132412204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1601BB33">
          <v:rect id="_x0000_i1167" style="width:552.85pt;height:1.5pt" o:hralign="right" o:hrstd="t" o:hr="t" fillcolor="#a0a0a0" stroked="f"/>
        </w:pict>
      </w:r>
    </w:p>
    <w:p w14:paraId="34B2C07C" w14:textId="77777777" w:rsidR="000B37B3" w:rsidRDefault="000B37B3">
      <w:pPr>
        <w:spacing w:line="180" w:lineRule="atLeast"/>
        <w:jc w:val="right"/>
        <w:divId w:val="2981321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5B775DB4">
          <v:rect id="_x0000_i1168" style="width:552.85pt;height:1.5pt" o:hralign="right" o:hrstd="t" o:hr="t" fillcolor="#a0a0a0" stroked="f"/>
        </w:pict>
      </w:r>
    </w:p>
    <w:p w14:paraId="488F12DD" w14:textId="77777777" w:rsidR="000B37B3" w:rsidRDefault="000B37B3">
      <w:pPr>
        <w:spacing w:line="180" w:lineRule="atLeast"/>
        <w:jc w:val="right"/>
        <w:divId w:val="1207063175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0D52BBDA">
          <v:rect id="_x0000_i1169" style="width:552.85pt;height:1.5pt" o:hralign="right" o:hrstd="t" o:hr="t" fillcolor="#a0a0a0" stroked="f"/>
        </w:pict>
      </w:r>
    </w:p>
    <w:p w14:paraId="33D37C81" w14:textId="77777777" w:rsidR="000B37B3" w:rsidRDefault="000B37B3">
      <w:pPr>
        <w:spacing w:line="180" w:lineRule="atLeast"/>
        <w:jc w:val="right"/>
        <w:divId w:val="424766887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39FD5E88">
          <v:rect id="_x0000_i1170" style="width:552.85pt;height:1.5pt" o:hralign="right" o:hrstd="t" o:hr="t" fillcolor="#a0a0a0" stroked="f"/>
        </w:pict>
      </w:r>
    </w:p>
    <w:p w14:paraId="535C40FF" w14:textId="77777777" w:rsidR="000B37B3" w:rsidRDefault="000B37B3">
      <w:pPr>
        <w:spacing w:before="100" w:beforeAutospacing="1" w:after="100" w:afterAutospacing="1" w:line="270" w:lineRule="atLeast"/>
        <w:ind w:left="720"/>
        <w:jc w:val="right"/>
        <w:divId w:val="1089422922"/>
        <w:rPr>
          <w:rFonts w:ascii="Arial" w:eastAsia="Times New Roman" w:hAnsi="Arial" w:cs="Arial"/>
          <w:sz w:val="22"/>
          <w:szCs w:val="22"/>
        </w:rPr>
      </w:pPr>
      <w:r>
        <w:rPr>
          <w:rStyle w:val="Strong"/>
          <w:rFonts w:ascii="Arial" w:eastAsia="Times New Roman" w:hAnsi="Arial" w:cs="Arial"/>
          <w:sz w:val="22"/>
          <w:szCs w:val="22"/>
        </w:rPr>
        <w:t>[3]</w:t>
      </w:r>
    </w:p>
    <w:p w14:paraId="15365234" w14:textId="77777777" w:rsidR="000B37B3" w:rsidRDefault="000B37B3">
      <w:pPr>
        <w:numPr>
          <w:ilvl w:val="0"/>
          <w:numId w:val="8"/>
        </w:numPr>
        <w:spacing w:before="100" w:beforeAutospacing="1" w:after="100" w:afterAutospacing="1"/>
        <w:divId w:val="1849250723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Describe the drawbacks to Eve of storing the program on the cloud.</w:t>
      </w:r>
    </w:p>
    <w:p w14:paraId="5FFC4704" w14:textId="77777777" w:rsidR="000B37B3" w:rsidRDefault="000B37B3">
      <w:pPr>
        <w:spacing w:line="180" w:lineRule="atLeast"/>
        <w:jc w:val="right"/>
        <w:divId w:val="83356939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4820540F">
          <v:rect id="_x0000_i1171" style="width:552.85pt;height:1.5pt" o:hralign="right" o:hrstd="t" o:hr="t" fillcolor="#a0a0a0" stroked="f"/>
        </w:pict>
      </w:r>
    </w:p>
    <w:p w14:paraId="6C3D5225" w14:textId="77777777" w:rsidR="000B37B3" w:rsidRDefault="000B37B3">
      <w:pPr>
        <w:spacing w:line="180" w:lineRule="atLeast"/>
        <w:jc w:val="right"/>
        <w:divId w:val="226770189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1B459653">
          <v:rect id="_x0000_i1172" style="width:552.85pt;height:1.5pt" o:hralign="right" o:hrstd="t" o:hr="t" fillcolor="#a0a0a0" stroked="f"/>
        </w:pict>
      </w:r>
    </w:p>
    <w:p w14:paraId="078552A6" w14:textId="77777777" w:rsidR="000B37B3" w:rsidRDefault="000B37B3">
      <w:pPr>
        <w:spacing w:line="180" w:lineRule="atLeast"/>
        <w:jc w:val="right"/>
        <w:divId w:val="60797854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57A49D95">
          <v:rect id="_x0000_i1173" style="width:552.85pt;height:1.5pt" o:hralign="right" o:hrstd="t" o:hr="t" fillcolor="#a0a0a0" stroked="f"/>
        </w:pict>
      </w:r>
    </w:p>
    <w:p w14:paraId="20C071DD" w14:textId="77777777" w:rsidR="000B37B3" w:rsidRDefault="000B37B3">
      <w:pPr>
        <w:spacing w:line="180" w:lineRule="atLeast"/>
        <w:jc w:val="right"/>
        <w:divId w:val="418605142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613E3624">
          <v:rect id="_x0000_i1174" style="width:552.85pt;height:1.5pt" o:hralign="right" o:hrstd="t" o:hr="t" fillcolor="#a0a0a0" stroked="f"/>
        </w:pict>
      </w:r>
    </w:p>
    <w:p w14:paraId="11DCF0AC" w14:textId="77777777" w:rsidR="000B37B3" w:rsidRDefault="000B37B3">
      <w:pPr>
        <w:spacing w:line="180" w:lineRule="atLeast"/>
        <w:jc w:val="right"/>
        <w:divId w:val="1656762242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2AAFFB31">
          <v:rect id="_x0000_i1175" style="width:552.85pt;height:1.5pt" o:hralign="right" o:hrstd="t" o:hr="t" fillcolor="#a0a0a0" stroked="f"/>
        </w:pict>
      </w:r>
    </w:p>
    <w:p w14:paraId="6409B19A" w14:textId="77777777" w:rsidR="000B37B3" w:rsidRDefault="000B37B3">
      <w:pPr>
        <w:spacing w:before="100" w:beforeAutospacing="1" w:after="100" w:afterAutospacing="1" w:line="270" w:lineRule="atLeast"/>
        <w:ind w:left="720"/>
        <w:jc w:val="right"/>
        <w:divId w:val="847334765"/>
        <w:rPr>
          <w:rFonts w:ascii="Arial" w:eastAsia="Times New Roman" w:hAnsi="Arial" w:cs="Arial"/>
          <w:sz w:val="22"/>
          <w:szCs w:val="22"/>
        </w:rPr>
      </w:pPr>
      <w:r>
        <w:rPr>
          <w:rStyle w:val="Strong"/>
          <w:rFonts w:ascii="Arial" w:eastAsia="Times New Roman" w:hAnsi="Arial" w:cs="Arial"/>
          <w:sz w:val="22"/>
          <w:szCs w:val="22"/>
        </w:rPr>
        <w:t>[3]</w:t>
      </w:r>
    </w:p>
    <w:p w14:paraId="62EF46D9" w14:textId="77777777" w:rsidR="000B37B3" w:rsidRDefault="000B37B3">
      <w:pPr>
        <w:divId w:val="2048293362"/>
      </w:pPr>
    </w:p>
    <w:p w14:paraId="107DCDE0" w14:textId="77777777" w:rsidR="000B37B3" w:rsidRDefault="000B37B3">
      <w:pPr>
        <w:divId w:val="701055547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29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A house has computers in each room and a central router. Every room allows both Ethernet and WiFi connections to the router.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>A user enters a uniform resource locator (URL) into a web browser on one of the computers in the house.</w:t>
      </w:r>
      <w:r>
        <w:rPr>
          <w:rFonts w:ascii="Arial" w:eastAsia="Times New Roman" w:hAnsi="Arial" w:cs="Arial"/>
          <w:sz w:val="22"/>
          <w:szCs w:val="22"/>
        </w:rPr>
        <w:br/>
        <w:t xml:space="preserve">A system is then used to find the IP address of the web server associated with the URL. </w:t>
      </w:r>
    </w:p>
    <w:p w14:paraId="454FB216" w14:textId="77777777" w:rsidR="000B37B3" w:rsidRDefault="000B37B3">
      <w:pPr>
        <w:numPr>
          <w:ilvl w:val="0"/>
          <w:numId w:val="9"/>
        </w:numPr>
        <w:spacing w:before="100" w:beforeAutospacing="1" w:after="100" w:afterAutospacing="1"/>
        <w:divId w:val="701055547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Name the system which matches URLs to IP addresses on the web.</w:t>
      </w:r>
    </w:p>
    <w:p w14:paraId="1D6FDA2C" w14:textId="77777777" w:rsidR="000B37B3" w:rsidRDefault="000B37B3">
      <w:pPr>
        <w:spacing w:line="180" w:lineRule="atLeast"/>
        <w:jc w:val="right"/>
        <w:divId w:val="1052197317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3C4440CC">
          <v:rect id="_x0000_i1176" style="width:552.85pt;height:1.5pt" o:hralign="right" o:hrstd="t" o:hr="t" fillcolor="#a0a0a0" stroked="f"/>
        </w:pict>
      </w:r>
    </w:p>
    <w:p w14:paraId="67119E34" w14:textId="77777777" w:rsidR="000B37B3" w:rsidRDefault="000B37B3">
      <w:pPr>
        <w:spacing w:before="100" w:beforeAutospacing="1" w:after="100" w:afterAutospacing="1" w:line="180" w:lineRule="atLeast"/>
        <w:ind w:left="720"/>
        <w:jc w:val="right"/>
        <w:divId w:val="1235701856"/>
        <w:rPr>
          <w:rFonts w:ascii="Arial" w:eastAsia="Times New Roman" w:hAnsi="Arial" w:cs="Arial"/>
          <w:sz w:val="22"/>
          <w:szCs w:val="22"/>
        </w:rPr>
      </w:pPr>
      <w:r>
        <w:rPr>
          <w:rStyle w:val="Strong"/>
          <w:rFonts w:ascii="Arial" w:eastAsia="Times New Roman" w:hAnsi="Arial" w:cs="Arial"/>
          <w:sz w:val="22"/>
          <w:szCs w:val="22"/>
        </w:rPr>
        <w:t>[1]</w:t>
      </w:r>
    </w:p>
    <w:p w14:paraId="29EF1106" w14:textId="77777777" w:rsidR="000B37B3" w:rsidRDefault="000B37B3">
      <w:pPr>
        <w:numPr>
          <w:ilvl w:val="0"/>
          <w:numId w:val="9"/>
        </w:numPr>
        <w:spacing w:before="100" w:beforeAutospacing="1" w:after="100" w:afterAutospacing="1"/>
        <w:divId w:val="701055547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The following statements describe what happens after the IP address has been found and returned to the user’s computer.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 xml:space="preserve">There are </w:t>
      </w:r>
      <w:r>
        <w:rPr>
          <w:rStyle w:val="Strong"/>
          <w:rFonts w:ascii="Arial" w:eastAsia="Times New Roman" w:hAnsi="Arial" w:cs="Arial"/>
          <w:sz w:val="22"/>
          <w:szCs w:val="22"/>
        </w:rPr>
        <w:t>five</w:t>
      </w:r>
      <w:r>
        <w:rPr>
          <w:rFonts w:ascii="Arial" w:eastAsia="Times New Roman" w:hAnsi="Arial" w:cs="Arial"/>
          <w:sz w:val="22"/>
          <w:szCs w:val="22"/>
        </w:rPr>
        <w:t xml:space="preserve"> missing statements in the table.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>Write the letter of the missing statements from the table in the correct place to complete the description.</w:t>
      </w:r>
    </w:p>
    <w:p w14:paraId="536CEEBE" w14:textId="77777777" w:rsidR="000B37B3" w:rsidRDefault="000B37B3">
      <w:pPr>
        <w:spacing w:before="100" w:beforeAutospacing="1" w:after="100" w:afterAutospacing="1"/>
        <w:ind w:left="720"/>
        <w:divId w:val="1174298081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lastRenderedPageBreak/>
        <w:t> </w:t>
      </w:r>
    </w:p>
    <w:tbl>
      <w:tblPr>
        <w:tblW w:w="4750" w:type="pct"/>
        <w:tblInd w:w="720" w:type="dxa"/>
        <w:tblLook w:val="04A0" w:firstRow="1" w:lastRow="0" w:firstColumn="1" w:lastColumn="0" w:noHBand="0" w:noVBand="1"/>
      </w:tblPr>
      <w:tblGrid>
        <w:gridCol w:w="525"/>
        <w:gridCol w:w="3361"/>
        <w:gridCol w:w="6618"/>
      </w:tblGrid>
      <w:tr w:rsidR="00000000" w14:paraId="7373F95C" w14:textId="77777777">
        <w:trPr>
          <w:divId w:val="701055547"/>
        </w:trPr>
        <w:tc>
          <w:tcPr>
            <w:tcW w:w="2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0FC784" w14:textId="77777777" w:rsidR="000B37B3" w:rsidRDefault="000B37B3">
            <w:pPr>
              <w:spacing w:before="15" w:after="15"/>
              <w:ind w:left="15" w:right="15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</w:t>
            </w:r>
          </w:p>
        </w:tc>
        <w:tc>
          <w:tcPr>
            <w:tcW w:w="4750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65DA4A" w14:textId="77777777" w:rsidR="000B37B3" w:rsidRDefault="000B37B3">
            <w:pPr>
              <w:spacing w:before="15" w:after="15"/>
              <w:ind w:left="15" w:right="15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The request is put into packets</w:t>
            </w:r>
          </w:p>
        </w:tc>
      </w:tr>
      <w:tr w:rsidR="00000000" w14:paraId="397986FB" w14:textId="77777777">
        <w:trPr>
          <w:divId w:val="701055547"/>
        </w:trPr>
        <w:tc>
          <w:tcPr>
            <w:tcW w:w="2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322C44" w14:textId="77777777" w:rsidR="000B37B3" w:rsidRDefault="000B37B3">
            <w:pPr>
              <w:spacing w:before="15" w:after="15"/>
              <w:ind w:left="15" w:right="15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2</w:t>
            </w:r>
          </w:p>
        </w:tc>
        <w:tc>
          <w:tcPr>
            <w:tcW w:w="16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D911A1" w14:textId="77777777" w:rsidR="000B37B3" w:rsidRDefault="000B37B3">
            <w:pPr>
              <w:spacing w:line="180" w:lineRule="atLeast"/>
              <w:jc w:val="right"/>
              <w:divId w:val="532809950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21769C37">
                <v:rect id="_x0000_i1177" style="width:552.85pt;height:1.5pt" o:hralign="right" o:hrstd="t" o:hr="t" fillcolor="#a0a0a0" stroked="f"/>
              </w:pict>
            </w:r>
          </w:p>
        </w:tc>
        <w:tc>
          <w:tcPr>
            <w:tcW w:w="31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864108" w14:textId="77777777" w:rsidR="000B37B3" w:rsidRDefault="000B37B3">
            <w:pPr>
              <w:spacing w:line="180" w:lineRule="atLeast"/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000000" w14:paraId="65FE3275" w14:textId="77777777">
        <w:trPr>
          <w:divId w:val="701055547"/>
        </w:trPr>
        <w:tc>
          <w:tcPr>
            <w:tcW w:w="2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3C1212" w14:textId="77777777" w:rsidR="000B37B3" w:rsidRDefault="000B37B3">
            <w:pPr>
              <w:spacing w:before="15" w:after="15"/>
              <w:ind w:left="15" w:right="15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3</w:t>
            </w:r>
          </w:p>
        </w:tc>
        <w:tc>
          <w:tcPr>
            <w:tcW w:w="4750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8DF509" w14:textId="77777777" w:rsidR="000B37B3" w:rsidRDefault="000B37B3">
            <w:pPr>
              <w:spacing w:before="15" w:after="15"/>
              <w:ind w:left="15" w:right="15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The packets are sent across the network</w:t>
            </w:r>
          </w:p>
        </w:tc>
      </w:tr>
      <w:tr w:rsidR="00000000" w14:paraId="463502FC" w14:textId="77777777">
        <w:trPr>
          <w:divId w:val="701055547"/>
        </w:trPr>
        <w:tc>
          <w:tcPr>
            <w:tcW w:w="2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E2AAB0" w14:textId="77777777" w:rsidR="000B37B3" w:rsidRDefault="000B37B3">
            <w:pPr>
              <w:spacing w:before="15" w:after="15"/>
              <w:ind w:left="15" w:right="15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4</w:t>
            </w:r>
          </w:p>
        </w:tc>
        <w:tc>
          <w:tcPr>
            <w:tcW w:w="16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BB0944" w14:textId="77777777" w:rsidR="000B37B3" w:rsidRDefault="000B37B3">
            <w:pPr>
              <w:spacing w:line="180" w:lineRule="atLeast"/>
              <w:jc w:val="right"/>
              <w:divId w:val="1223176894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5E53B61B">
                <v:rect id="_x0000_i1178" style="width:552.85pt;height:1.5pt" o:hralign="right" o:hrstd="t" o:hr="t" fillcolor="#a0a0a0" stroked="f"/>
              </w:pict>
            </w:r>
          </w:p>
          <w:p w14:paraId="675F3BAF" w14:textId="77777777" w:rsidR="000B37B3" w:rsidRDefault="000B37B3">
            <w:pPr>
              <w:spacing w:after="240"/>
              <w:ind w:left="15" w:right="15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br/>
            </w:r>
          </w:p>
        </w:tc>
        <w:tc>
          <w:tcPr>
            <w:tcW w:w="31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819B70" w14:textId="77777777" w:rsidR="000B37B3" w:rsidRDefault="000B37B3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000000" w14:paraId="638493A1" w14:textId="77777777">
        <w:trPr>
          <w:divId w:val="701055547"/>
        </w:trPr>
        <w:tc>
          <w:tcPr>
            <w:tcW w:w="2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C05B94" w14:textId="77777777" w:rsidR="000B37B3" w:rsidRDefault="000B37B3">
            <w:pPr>
              <w:spacing w:before="15" w:after="15"/>
              <w:ind w:left="15" w:right="15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5</w:t>
            </w:r>
          </w:p>
        </w:tc>
        <w:tc>
          <w:tcPr>
            <w:tcW w:w="16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863B65" w14:textId="77777777" w:rsidR="000B37B3" w:rsidRDefault="000B37B3">
            <w:pPr>
              <w:spacing w:line="180" w:lineRule="atLeast"/>
              <w:jc w:val="right"/>
              <w:divId w:val="1171530263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4C7E18A1">
                <v:rect id="_x0000_i1179" style="width:552.85pt;height:1.5pt" o:hralign="right" o:hrstd="t" o:hr="t" fillcolor="#a0a0a0" stroked="f"/>
              </w:pict>
            </w:r>
          </w:p>
        </w:tc>
        <w:tc>
          <w:tcPr>
            <w:tcW w:w="31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A16AA1" w14:textId="77777777" w:rsidR="000B37B3" w:rsidRDefault="000B37B3">
            <w:pPr>
              <w:spacing w:line="180" w:lineRule="atLeast"/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000000" w14:paraId="10638C3C" w14:textId="77777777">
        <w:trPr>
          <w:divId w:val="701055547"/>
        </w:trPr>
        <w:tc>
          <w:tcPr>
            <w:tcW w:w="2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206C1D" w14:textId="77777777" w:rsidR="000B37B3" w:rsidRDefault="000B37B3">
            <w:pPr>
              <w:spacing w:before="15" w:after="15"/>
              <w:ind w:left="15" w:right="15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6</w:t>
            </w:r>
          </w:p>
        </w:tc>
        <w:tc>
          <w:tcPr>
            <w:tcW w:w="4750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E09291" w14:textId="77777777" w:rsidR="000B37B3" w:rsidRDefault="000B37B3">
            <w:pPr>
              <w:spacing w:before="15" w:after="15"/>
              <w:ind w:left="15" w:right="15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If they have not arrived:</w:t>
            </w:r>
          </w:p>
        </w:tc>
      </w:tr>
      <w:tr w:rsidR="00000000" w14:paraId="2E0602B4" w14:textId="77777777">
        <w:trPr>
          <w:divId w:val="701055547"/>
        </w:trPr>
        <w:tc>
          <w:tcPr>
            <w:tcW w:w="2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079F2E" w14:textId="77777777" w:rsidR="000B37B3" w:rsidRDefault="000B37B3">
            <w:pPr>
              <w:spacing w:before="15" w:after="15"/>
              <w:ind w:left="15" w:right="15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7</w:t>
            </w:r>
          </w:p>
        </w:tc>
        <w:tc>
          <w:tcPr>
            <w:tcW w:w="4750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728930" w14:textId="77777777" w:rsidR="000B37B3" w:rsidRDefault="000B37B3">
            <w:pPr>
              <w:spacing w:before="15" w:after="15"/>
              <w:ind w:left="15" w:right="15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A 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timeout is sent to request the packets are resent</w:t>
            </w:r>
          </w:p>
        </w:tc>
      </w:tr>
      <w:tr w:rsidR="00000000" w14:paraId="71259D72" w14:textId="77777777">
        <w:trPr>
          <w:divId w:val="701055547"/>
        </w:trPr>
        <w:tc>
          <w:tcPr>
            <w:tcW w:w="2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A28E6E" w14:textId="77777777" w:rsidR="000B37B3" w:rsidRDefault="000B37B3">
            <w:pPr>
              <w:spacing w:before="15" w:after="15"/>
              <w:ind w:left="15" w:right="15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8</w:t>
            </w:r>
          </w:p>
        </w:tc>
        <w:tc>
          <w:tcPr>
            <w:tcW w:w="4750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3EE009" w14:textId="77777777" w:rsidR="000B37B3" w:rsidRDefault="000B37B3">
            <w:pPr>
              <w:spacing w:before="15" w:after="15"/>
              <w:ind w:left="15" w:right="15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If they have arrived:</w:t>
            </w:r>
          </w:p>
        </w:tc>
      </w:tr>
      <w:tr w:rsidR="00000000" w14:paraId="33F87F93" w14:textId="77777777">
        <w:trPr>
          <w:divId w:val="701055547"/>
        </w:trPr>
        <w:tc>
          <w:tcPr>
            <w:tcW w:w="2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161912" w14:textId="77777777" w:rsidR="000B37B3" w:rsidRDefault="000B37B3">
            <w:pPr>
              <w:spacing w:before="15" w:after="15"/>
              <w:ind w:left="15" w:right="15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9</w:t>
            </w:r>
          </w:p>
        </w:tc>
        <w:tc>
          <w:tcPr>
            <w:tcW w:w="16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CCAEB8" w14:textId="77777777" w:rsidR="000B37B3" w:rsidRDefault="000B37B3">
            <w:pPr>
              <w:spacing w:line="180" w:lineRule="atLeast"/>
              <w:jc w:val="right"/>
              <w:divId w:val="1690792167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1C83A4C5">
                <v:rect id="_x0000_i1180" style="width:552.85pt;height:1.5pt" o:hralign="right" o:hrstd="t" o:hr="t" fillcolor="#a0a0a0" stroked="f"/>
              </w:pict>
            </w:r>
          </w:p>
        </w:tc>
        <w:tc>
          <w:tcPr>
            <w:tcW w:w="31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5780E4" w14:textId="77777777" w:rsidR="000B37B3" w:rsidRDefault="000B37B3">
            <w:pPr>
              <w:spacing w:line="180" w:lineRule="atLeast"/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000000" w14:paraId="3BC03636" w14:textId="77777777">
        <w:trPr>
          <w:divId w:val="701055547"/>
        </w:trPr>
        <w:tc>
          <w:tcPr>
            <w:tcW w:w="2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42EE96" w14:textId="77777777" w:rsidR="000B37B3" w:rsidRDefault="000B37B3">
            <w:pPr>
              <w:spacing w:before="15" w:after="15"/>
              <w:ind w:left="15" w:right="15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10</w:t>
            </w:r>
          </w:p>
        </w:tc>
        <w:tc>
          <w:tcPr>
            <w:tcW w:w="16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C7D593" w14:textId="77777777" w:rsidR="000B37B3" w:rsidRDefault="000B37B3">
            <w:pPr>
              <w:spacing w:line="180" w:lineRule="atLeast"/>
              <w:jc w:val="right"/>
              <w:divId w:val="2046130957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pict w14:anchorId="0154C999">
                <v:rect id="_x0000_i1181" style="width:552.85pt;height:1.5pt" o:hralign="right" o:hrstd="t" o:hr="t" fillcolor="#a0a0a0" stroked="f"/>
              </w:pict>
            </w:r>
          </w:p>
        </w:tc>
        <w:tc>
          <w:tcPr>
            <w:tcW w:w="31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591D26" w14:textId="77777777" w:rsidR="000B37B3" w:rsidRDefault="000B37B3">
            <w:pPr>
              <w:spacing w:line="180" w:lineRule="atLeast"/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</w:tbl>
    <w:p w14:paraId="57EC95C0" w14:textId="77777777" w:rsidR="000B37B3" w:rsidRDefault="000B37B3">
      <w:pPr>
        <w:spacing w:before="100" w:beforeAutospacing="1" w:after="240"/>
        <w:ind w:left="720"/>
        <w:divId w:val="701055547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</w:p>
    <w:p w14:paraId="2A39C250" w14:textId="77777777" w:rsidR="000B37B3" w:rsidRDefault="000B37B3">
      <w:pPr>
        <w:spacing w:before="100" w:beforeAutospacing="1" w:after="100" w:afterAutospacing="1"/>
        <w:ind w:left="720"/>
        <w:divId w:val="1144395653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tbl>
      <w:tblPr>
        <w:tblW w:w="4750" w:type="pct"/>
        <w:tblInd w:w="720" w:type="dxa"/>
        <w:tblLook w:val="04A0" w:firstRow="1" w:lastRow="0" w:firstColumn="1" w:lastColumn="0" w:noHBand="0" w:noVBand="1"/>
      </w:tblPr>
      <w:tblGrid>
        <w:gridCol w:w="2100"/>
        <w:gridCol w:w="1576"/>
        <w:gridCol w:w="4727"/>
        <w:gridCol w:w="2101"/>
      </w:tblGrid>
      <w:tr w:rsidR="00000000" w14:paraId="1D1427A6" w14:textId="77777777">
        <w:trPr>
          <w:divId w:val="701055547"/>
        </w:trPr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E04F8F" w14:textId="77777777" w:rsidR="000B37B3" w:rsidRDefault="000B37B3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  <w:hideMark/>
          </w:tcPr>
          <w:p w14:paraId="2C58C1EB" w14:textId="77777777" w:rsidR="000B37B3" w:rsidRDefault="000B37B3">
            <w:pPr>
              <w:spacing w:before="15" w:after="15"/>
              <w:ind w:left="15" w:right="15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Style w:val="Strong"/>
                <w:rFonts w:ascii="Arial" w:eastAsia="Times New Roman" w:hAnsi="Arial" w:cs="Arial"/>
                <w:sz w:val="22"/>
                <w:szCs w:val="22"/>
              </w:rPr>
              <w:t>Letter</w:t>
            </w:r>
          </w:p>
        </w:tc>
        <w:tc>
          <w:tcPr>
            <w:tcW w:w="2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  <w:hideMark/>
          </w:tcPr>
          <w:p w14:paraId="64142B36" w14:textId="77777777" w:rsidR="000B37B3" w:rsidRDefault="000B37B3">
            <w:pPr>
              <w:spacing w:before="15" w:after="15"/>
              <w:ind w:left="15" w:right="15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Style w:val="Strong"/>
                <w:rFonts w:ascii="Arial" w:eastAsia="Times New Roman" w:hAnsi="Arial" w:cs="Arial"/>
                <w:sz w:val="22"/>
                <w:szCs w:val="22"/>
              </w:rPr>
              <w:t>Statement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CAA476" w14:textId="77777777" w:rsidR="000B37B3" w:rsidRDefault="000B37B3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000000" w14:paraId="57087448" w14:textId="77777777">
        <w:trPr>
          <w:divId w:val="701055547"/>
        </w:trPr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41CA9F" w14:textId="77777777" w:rsidR="000B37B3" w:rsidRDefault="000B37B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  <w:hideMark/>
          </w:tcPr>
          <w:p w14:paraId="5C06FBE5" w14:textId="77777777" w:rsidR="000B37B3" w:rsidRDefault="000B37B3">
            <w:pPr>
              <w:spacing w:before="15" w:after="15"/>
              <w:ind w:left="15" w:right="15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Style w:val="Strong"/>
                <w:rFonts w:ascii="Arial" w:eastAsia="Times New Roman" w:hAnsi="Arial" w:cs="Arial"/>
                <w:sz w:val="22"/>
                <w:szCs w:val="22"/>
              </w:rPr>
              <w:t>A</w:t>
            </w:r>
          </w:p>
        </w:tc>
        <w:tc>
          <w:tcPr>
            <w:tcW w:w="2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  <w:hideMark/>
          </w:tcPr>
          <w:p w14:paraId="12FA5AA2" w14:textId="77777777" w:rsidR="000B37B3" w:rsidRDefault="000B37B3">
            <w:pPr>
              <w:spacing w:before="15" w:after="15"/>
              <w:ind w:left="15" w:right="15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The server checks if all the packets have arrived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73B58C" w14:textId="77777777" w:rsidR="000B37B3" w:rsidRDefault="000B37B3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000000" w14:paraId="3D05D957" w14:textId="77777777">
        <w:trPr>
          <w:divId w:val="701055547"/>
        </w:trPr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61BF60" w14:textId="77777777" w:rsidR="000B37B3" w:rsidRDefault="000B37B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  <w:hideMark/>
          </w:tcPr>
          <w:p w14:paraId="12F7C22F" w14:textId="77777777" w:rsidR="000B37B3" w:rsidRDefault="000B37B3">
            <w:pPr>
              <w:spacing w:before="15" w:after="15"/>
              <w:ind w:left="15" w:right="15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Style w:val="Strong"/>
                <w:rFonts w:ascii="Arial" w:eastAsia="Times New Roman" w:hAnsi="Arial" w:cs="Arial"/>
                <w:sz w:val="22"/>
                <w:szCs w:val="22"/>
              </w:rPr>
              <w:t>B</w:t>
            </w:r>
          </w:p>
        </w:tc>
        <w:tc>
          <w:tcPr>
            <w:tcW w:w="2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  <w:hideMark/>
          </w:tcPr>
          <w:p w14:paraId="45E145BD" w14:textId="77777777" w:rsidR="000B37B3" w:rsidRDefault="000B37B3">
            <w:pPr>
              <w:spacing w:before="15" w:after="15"/>
              <w:ind w:left="15" w:right="15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The packets are put in order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3D3421" w14:textId="77777777" w:rsidR="000B37B3" w:rsidRDefault="000B37B3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000000" w14:paraId="12C50DCF" w14:textId="77777777">
        <w:trPr>
          <w:divId w:val="701055547"/>
        </w:trPr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6FA21E" w14:textId="77777777" w:rsidR="000B37B3" w:rsidRDefault="000B37B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  <w:hideMark/>
          </w:tcPr>
          <w:p w14:paraId="69AB259F" w14:textId="77777777" w:rsidR="000B37B3" w:rsidRDefault="000B37B3">
            <w:pPr>
              <w:spacing w:before="15" w:after="15"/>
              <w:ind w:left="15" w:right="15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Style w:val="Strong"/>
                <w:rFonts w:ascii="Arial" w:eastAsia="Times New Roman" w:hAnsi="Arial" w:cs="Arial"/>
                <w:sz w:val="22"/>
                <w:szCs w:val="22"/>
              </w:rPr>
              <w:t>C</w:t>
            </w:r>
          </w:p>
        </w:tc>
        <w:tc>
          <w:tcPr>
            <w:tcW w:w="2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  <w:hideMark/>
          </w:tcPr>
          <w:p w14:paraId="65CF44F6" w14:textId="77777777" w:rsidR="000B37B3" w:rsidRDefault="000B37B3">
            <w:pPr>
              <w:spacing w:before="15" w:after="15"/>
              <w:ind w:left="15" w:right="15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The 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request is processed by the web server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958967" w14:textId="77777777" w:rsidR="000B37B3" w:rsidRDefault="000B37B3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000000" w14:paraId="34B90EBE" w14:textId="77777777">
        <w:trPr>
          <w:divId w:val="701055547"/>
        </w:trPr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AF8C6D" w14:textId="77777777" w:rsidR="000B37B3" w:rsidRDefault="000B37B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  <w:hideMark/>
          </w:tcPr>
          <w:p w14:paraId="65AAFD59" w14:textId="77777777" w:rsidR="000B37B3" w:rsidRDefault="000B37B3">
            <w:pPr>
              <w:spacing w:before="15" w:after="15"/>
              <w:ind w:left="15" w:right="15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Style w:val="Strong"/>
                <w:rFonts w:ascii="Arial" w:eastAsia="Times New Roman" w:hAnsi="Arial" w:cs="Arial"/>
                <w:sz w:val="22"/>
                <w:szCs w:val="22"/>
              </w:rPr>
              <w:t>D</w:t>
            </w:r>
          </w:p>
        </w:tc>
        <w:tc>
          <w:tcPr>
            <w:tcW w:w="2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  <w:hideMark/>
          </w:tcPr>
          <w:p w14:paraId="6BC631AC" w14:textId="77777777" w:rsidR="000B37B3" w:rsidRDefault="000B37B3">
            <w:pPr>
              <w:spacing w:before="15" w:after="15"/>
              <w:ind w:left="15" w:right="15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The packets are received by the host server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6C745E" w14:textId="77777777" w:rsidR="000B37B3" w:rsidRDefault="000B37B3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000000" w14:paraId="1E60F6C7" w14:textId="77777777">
        <w:trPr>
          <w:divId w:val="701055547"/>
        </w:trPr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776BA3" w14:textId="77777777" w:rsidR="000B37B3" w:rsidRDefault="000B37B3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  <w:hideMark/>
          </w:tcPr>
          <w:p w14:paraId="1269132D" w14:textId="77777777" w:rsidR="000B37B3" w:rsidRDefault="000B37B3">
            <w:pPr>
              <w:spacing w:before="15" w:after="15"/>
              <w:ind w:left="15" w:right="15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Style w:val="Strong"/>
                <w:rFonts w:ascii="Arial" w:eastAsia="Times New Roman" w:hAnsi="Arial" w:cs="Arial"/>
                <w:sz w:val="22"/>
                <w:szCs w:val="22"/>
              </w:rPr>
              <w:t>E</w:t>
            </w:r>
          </w:p>
        </w:tc>
        <w:tc>
          <w:tcPr>
            <w:tcW w:w="2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  <w:hideMark/>
          </w:tcPr>
          <w:p w14:paraId="64115959" w14:textId="77777777" w:rsidR="000B37B3" w:rsidRDefault="000B37B3">
            <w:pPr>
              <w:spacing w:before="15" w:after="15"/>
              <w:ind w:left="15" w:right="15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Each packet is given the address and a number</w:t>
            </w:r>
          </w:p>
        </w:tc>
        <w:tc>
          <w:tcPr>
            <w:tcW w:w="1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9D876C" w14:textId="77777777" w:rsidR="000B37B3" w:rsidRDefault="000B37B3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</w:tbl>
    <w:p w14:paraId="08E80125" w14:textId="77777777" w:rsidR="000B37B3" w:rsidRDefault="000B37B3">
      <w:pPr>
        <w:spacing w:before="100" w:beforeAutospacing="1" w:after="100" w:afterAutospacing="1"/>
        <w:ind w:left="720"/>
        <w:divId w:val="701055547"/>
        <w:rPr>
          <w:rFonts w:ascii="Arial" w:eastAsia="Times New Roman" w:hAnsi="Arial" w:cs="Arial"/>
          <w:sz w:val="22"/>
          <w:szCs w:val="22"/>
        </w:rPr>
      </w:pPr>
    </w:p>
    <w:p w14:paraId="47809B8B" w14:textId="77777777" w:rsidR="000B37B3" w:rsidRDefault="000B37B3">
      <w:pPr>
        <w:spacing w:before="100" w:beforeAutospacing="1" w:after="100" w:afterAutospacing="1"/>
        <w:ind w:left="720"/>
        <w:divId w:val="672683176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tbl>
      <w:tblPr>
        <w:tblW w:w="4750" w:type="pct"/>
        <w:tblInd w:w="720" w:type="dxa"/>
        <w:tblLook w:val="04A0" w:firstRow="1" w:lastRow="0" w:firstColumn="1" w:lastColumn="0" w:noHBand="0" w:noVBand="1"/>
      </w:tblPr>
      <w:tblGrid>
        <w:gridCol w:w="10504"/>
      </w:tblGrid>
      <w:tr w:rsidR="00000000" w14:paraId="30E065EF" w14:textId="77777777">
        <w:trPr>
          <w:divId w:val="701055547"/>
        </w:trPr>
        <w:tc>
          <w:tcPr>
            <w:tcW w:w="5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DBF8B1" w14:textId="77777777" w:rsidR="000B37B3" w:rsidRDefault="000B37B3">
            <w:pPr>
              <w:spacing w:before="15" w:after="15"/>
              <w:ind w:left="15" w:right="15"/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Style w:val="Strong"/>
                <w:rFonts w:ascii="Arial" w:eastAsia="Times New Roman" w:hAnsi="Arial" w:cs="Arial"/>
                <w:sz w:val="22"/>
                <w:szCs w:val="22"/>
              </w:rPr>
              <w:t>[5</w:t>
            </w:r>
            <w:r>
              <w:rPr>
                <w:rStyle w:val="Strong"/>
                <w:rFonts w:ascii="Arial" w:eastAsia="Times New Roman" w:hAnsi="Arial" w:cs="Arial"/>
                <w:sz w:val="22"/>
                <w:szCs w:val="22"/>
              </w:rPr>
              <w:t>]</w:t>
            </w:r>
          </w:p>
        </w:tc>
      </w:tr>
    </w:tbl>
    <w:p w14:paraId="2BB34E2D" w14:textId="77777777" w:rsidR="000B37B3" w:rsidRDefault="000B37B3">
      <w:pPr>
        <w:divId w:val="1050685282"/>
      </w:pPr>
    </w:p>
    <w:p w14:paraId="18CAF1B6" w14:textId="77777777" w:rsidR="000B37B3" w:rsidRDefault="000B37B3">
      <w:pPr>
        <w:divId w:val="1499147979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30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 xml:space="preserve">Hope </w:t>
      </w:r>
      <w:r>
        <w:rPr>
          <w:rFonts w:ascii="Arial" w:eastAsia="Times New Roman" w:hAnsi="Arial" w:cs="Arial"/>
          <w:sz w:val="22"/>
          <w:szCs w:val="22"/>
        </w:rPr>
        <w:t>has a network in her house. The main devices are shown in the diagram.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noProof/>
          <w:sz w:val="22"/>
          <w:szCs w:val="22"/>
        </w:rPr>
        <w:lastRenderedPageBreak/>
        <w:drawing>
          <wp:inline distT="0" distB="0" distL="0" distR="0" wp14:anchorId="2CC6B69E" wp14:editId="5E58A28A">
            <wp:extent cx="4429125" cy="2800350"/>
            <wp:effectExtent l="0" t="0" r="9525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>Some of Hope’s files are stored on the cloud.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>Describe the benefits and drawbacks to Hope of storing her files on the cloud.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>Benefits</w:t>
      </w:r>
    </w:p>
    <w:p w14:paraId="3CA79308" w14:textId="77777777" w:rsidR="000B37B3" w:rsidRDefault="000B37B3">
      <w:pPr>
        <w:spacing w:line="180" w:lineRule="atLeast"/>
        <w:jc w:val="right"/>
        <w:divId w:val="1352880723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096076FE">
          <v:rect id="_x0000_i1183" style="width:552.85pt;height:1.5pt" o:hralign="right" o:hrstd="t" o:hr="t" fillcolor="#a0a0a0" stroked="f"/>
        </w:pict>
      </w:r>
    </w:p>
    <w:p w14:paraId="03C0716D" w14:textId="77777777" w:rsidR="000B37B3" w:rsidRDefault="000B37B3">
      <w:pPr>
        <w:spacing w:line="180" w:lineRule="atLeast"/>
        <w:jc w:val="right"/>
        <w:divId w:val="1734891587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54C1AAD1">
          <v:rect id="_x0000_i1184" style="width:552.85pt;height:1.5pt" o:hralign="right" o:hrstd="t" o:hr="t" fillcolor="#a0a0a0" stroked="f"/>
        </w:pict>
      </w:r>
    </w:p>
    <w:p w14:paraId="08CC1C12" w14:textId="77777777" w:rsidR="000B37B3" w:rsidRDefault="000B37B3">
      <w:pPr>
        <w:spacing w:line="180" w:lineRule="atLeast"/>
        <w:jc w:val="right"/>
        <w:divId w:val="899025754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24C2E4C7">
          <v:rect id="_x0000_i1185" style="width:552.85pt;height:1.5pt" o:hralign="right" o:hrstd="t" o:hr="t" fillcolor="#a0a0a0" stroked="f"/>
        </w:pict>
      </w:r>
    </w:p>
    <w:p w14:paraId="195D9E3B" w14:textId="77777777" w:rsidR="000B37B3" w:rsidRDefault="000B37B3">
      <w:pPr>
        <w:spacing w:line="180" w:lineRule="atLeast"/>
        <w:jc w:val="right"/>
        <w:divId w:val="411853581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63CF5964">
          <v:rect id="_x0000_i1186" style="width:552.85pt;height:1.5pt" o:hralign="right" o:hrstd="t" o:hr="t" fillcolor="#a0a0a0" stroked="f"/>
        </w:pict>
      </w:r>
    </w:p>
    <w:p w14:paraId="378C000C" w14:textId="77777777" w:rsidR="000B37B3" w:rsidRDefault="000B37B3">
      <w:pPr>
        <w:spacing w:line="180" w:lineRule="atLeast"/>
        <w:jc w:val="right"/>
        <w:divId w:val="307170242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24A54CE3">
          <v:rect id="_x0000_i1187" style="width:552.85pt;height:1.5pt" o:hralign="right" o:hrstd="t" o:hr="t" fillcolor="#a0a0a0" stroked="f"/>
        </w:pict>
      </w:r>
    </w:p>
    <w:p w14:paraId="10EA9232" w14:textId="77777777" w:rsidR="000B37B3" w:rsidRDefault="000B37B3">
      <w:pPr>
        <w:spacing w:line="180" w:lineRule="atLeast"/>
        <w:jc w:val="right"/>
        <w:divId w:val="389156564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74836818">
          <v:rect id="_x0000_i1188" style="width:552.85pt;height:1.5pt" o:hralign="right" o:hrstd="t" o:hr="t" fillcolor="#a0a0a0" stroked="f"/>
        </w:pict>
      </w:r>
    </w:p>
    <w:p w14:paraId="11F746BB" w14:textId="77777777" w:rsidR="000B37B3" w:rsidRDefault="000B37B3">
      <w:pPr>
        <w:divId w:val="1499147979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br/>
        <w:t>Drawbacks</w:t>
      </w:r>
    </w:p>
    <w:p w14:paraId="5661411C" w14:textId="77777777" w:rsidR="000B37B3" w:rsidRDefault="000B37B3">
      <w:pPr>
        <w:spacing w:line="180" w:lineRule="atLeast"/>
        <w:jc w:val="right"/>
        <w:divId w:val="1949195514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703D536E">
          <v:rect id="_x0000_i1189" style="width:552.85pt;height:1.5pt" o:hralign="right" o:hrstd="t" o:hr="t" fillcolor="#a0a0a0" stroked="f"/>
        </w:pict>
      </w:r>
    </w:p>
    <w:p w14:paraId="6C0BAC75" w14:textId="77777777" w:rsidR="000B37B3" w:rsidRDefault="000B37B3">
      <w:pPr>
        <w:spacing w:line="180" w:lineRule="atLeast"/>
        <w:jc w:val="right"/>
        <w:divId w:val="16987309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7BB6A6C2">
          <v:rect id="_x0000_i1190" style="width:552.85pt;height:1.5pt" o:hralign="right" o:hrstd="t" o:hr="t" fillcolor="#a0a0a0" stroked="f"/>
        </w:pict>
      </w:r>
    </w:p>
    <w:p w14:paraId="16E3E3D1" w14:textId="77777777" w:rsidR="000B37B3" w:rsidRDefault="000B37B3">
      <w:pPr>
        <w:spacing w:line="180" w:lineRule="atLeast"/>
        <w:jc w:val="right"/>
        <w:divId w:val="580719327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29284DCC">
          <v:rect id="_x0000_i1191" style="width:552.85pt;height:1.5pt" o:hralign="right" o:hrstd="t" o:hr="t" fillcolor="#a0a0a0" stroked="f"/>
        </w:pict>
      </w:r>
    </w:p>
    <w:p w14:paraId="3FA77E33" w14:textId="77777777" w:rsidR="000B37B3" w:rsidRDefault="000B37B3">
      <w:pPr>
        <w:spacing w:line="180" w:lineRule="atLeast"/>
        <w:jc w:val="right"/>
        <w:divId w:val="156387566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0A3D658D">
          <v:rect id="_x0000_i1192" style="width:552.85pt;height:1.5pt" o:hralign="right" o:hrstd="t" o:hr="t" fillcolor="#a0a0a0" stroked="f"/>
        </w:pict>
      </w:r>
    </w:p>
    <w:p w14:paraId="17A149FD" w14:textId="77777777" w:rsidR="000B37B3" w:rsidRDefault="000B37B3">
      <w:pPr>
        <w:spacing w:line="180" w:lineRule="atLeast"/>
        <w:jc w:val="right"/>
        <w:divId w:val="185784728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706D8EE9">
          <v:rect id="_x0000_i1193" style="width:552.85pt;height:1.5pt" o:hralign="right" o:hrstd="t" o:hr="t" fillcolor="#a0a0a0" stroked="f"/>
        </w:pict>
      </w:r>
    </w:p>
    <w:p w14:paraId="21A0321F" w14:textId="77777777" w:rsidR="000B37B3" w:rsidRDefault="000B37B3">
      <w:pPr>
        <w:spacing w:line="180" w:lineRule="atLeast"/>
        <w:jc w:val="right"/>
        <w:divId w:val="1459685778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pict w14:anchorId="361085CB">
          <v:rect id="_x0000_i1194" style="width:552.85pt;height:1.5pt" o:hralign="right" o:hrstd="t" o:hr="t" fillcolor="#a0a0a0" stroked="f"/>
        </w:pict>
      </w:r>
    </w:p>
    <w:p w14:paraId="19AFA67B" w14:textId="77777777" w:rsidR="000B37B3" w:rsidRDefault="000B37B3">
      <w:pPr>
        <w:divId w:val="498666296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057"/>
      </w:tblGrid>
      <w:tr w:rsidR="00000000" w14:paraId="495E0A1D" w14:textId="77777777">
        <w:trPr>
          <w:divId w:val="1499147979"/>
        </w:trPr>
        <w:tc>
          <w:tcPr>
            <w:tcW w:w="5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9280A6" w14:textId="77777777" w:rsidR="000B37B3" w:rsidRDefault="000B37B3">
            <w:pPr>
              <w:spacing w:before="15" w:after="15"/>
              <w:ind w:left="15" w:right="15"/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Style w:val="Strong"/>
                <w:rFonts w:ascii="Arial" w:eastAsia="Times New Roman" w:hAnsi="Arial" w:cs="Arial"/>
                <w:sz w:val="22"/>
                <w:szCs w:val="22"/>
              </w:rPr>
              <w:t>[6]</w:t>
            </w:r>
          </w:p>
        </w:tc>
      </w:tr>
    </w:tbl>
    <w:p w14:paraId="37B6E204" w14:textId="77777777" w:rsidR="000B37B3" w:rsidRDefault="000B37B3">
      <w:pPr>
        <w:divId w:val="1896773538"/>
      </w:pPr>
    </w:p>
    <w:p w14:paraId="7E097802" w14:textId="77777777" w:rsidR="000B37B3" w:rsidRDefault="000B37B3">
      <w:pPr>
        <w:divId w:val="40713924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31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Users can access websites from library computers.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t>Complete the description of accessing websites using the given list of terms. Not all terms will be used.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noProof/>
          <w:sz w:val="22"/>
          <w:szCs w:val="22"/>
        </w:rPr>
        <w:lastRenderedPageBreak/>
        <w:drawing>
          <wp:inline distT="0" distB="0" distL="0" distR="0" wp14:anchorId="32E98E0B" wp14:editId="44FB18E8">
            <wp:extent cx="4095750" cy="790575"/>
            <wp:effectExtent l="0" t="0" r="0" b="95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t>A website is hosted on a ..................................................................... .The computers that access the websites are called ..................................................................... 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>The user enters the .................................................................... into a web browser, The web browser sends a request to the ..................................................................... for the matching IP (Internet Protocol) address, If found the IP address is</w:t>
      </w:r>
      <w:r>
        <w:rPr>
          <w:rFonts w:ascii="Arial" w:eastAsia="Times New Roman" w:hAnsi="Arial" w:cs="Arial"/>
          <w:sz w:val="22"/>
          <w:szCs w:val="22"/>
        </w:rPr>
        <w:t xml:space="preserve"> returned. A request is then sent to this IP address.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>An IPv4 address is made of 4 groups of digits, Each group can be between the denary values ..................... and ..................... . The groups of digits are separated by a ..................................................................... .</w:t>
      </w:r>
      <w:r>
        <w:rPr>
          <w:rFonts w:ascii="Arial" w:eastAsia="Times New Roman" w:hAnsi="Arial" w:cs="Arial"/>
          <w:sz w:val="22"/>
          <w:szCs w:val="22"/>
        </w:rPr>
        <w:br/>
      </w:r>
    </w:p>
    <w:p w14:paraId="4C4DECA5" w14:textId="77777777" w:rsidR="000B37B3" w:rsidRDefault="000B37B3">
      <w:pPr>
        <w:divId w:val="1992363304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 </w:t>
      </w:r>
    </w:p>
    <w:tbl>
      <w:tblPr>
        <w:tblW w:w="4750" w:type="pct"/>
        <w:tblLook w:val="04A0" w:firstRow="1" w:lastRow="0" w:firstColumn="1" w:lastColumn="0" w:noHBand="0" w:noVBand="1"/>
      </w:tblPr>
      <w:tblGrid>
        <w:gridCol w:w="10504"/>
      </w:tblGrid>
      <w:tr w:rsidR="00000000" w14:paraId="12ED5C39" w14:textId="77777777">
        <w:trPr>
          <w:divId w:val="40713924"/>
        </w:trPr>
        <w:tc>
          <w:tcPr>
            <w:tcW w:w="5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7C62F6" w14:textId="77777777" w:rsidR="000B37B3" w:rsidRDefault="000B37B3">
            <w:pPr>
              <w:spacing w:before="15" w:after="15"/>
              <w:ind w:left="15" w:right="15"/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Style w:val="Strong"/>
                <w:rFonts w:ascii="Arial" w:eastAsia="Times New Roman" w:hAnsi="Arial" w:cs="Arial"/>
                <w:sz w:val="22"/>
                <w:szCs w:val="22"/>
              </w:rPr>
              <w:t>[7]</w:t>
            </w:r>
          </w:p>
        </w:tc>
      </w:tr>
    </w:tbl>
    <w:p w14:paraId="36F7BCEA" w14:textId="77777777" w:rsidR="000B37B3" w:rsidRDefault="000B37B3">
      <w:pPr>
        <w:divId w:val="1413048220"/>
      </w:pPr>
    </w:p>
    <w:p w14:paraId="59173E6A" w14:textId="77777777" w:rsidR="000B37B3" w:rsidRDefault="000B37B3">
      <w:pPr>
        <w:divId w:val="1789623049"/>
        <w:rPr>
          <w:rFonts w:ascii="Arial" w:eastAsia="Times New Roman" w:hAnsi="Arial" w:cs="Arial"/>
          <w:noProof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32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6FF75F1C" wp14:editId="0008A56B">
            <wp:extent cx="314325" cy="247650"/>
            <wp:effectExtent l="0" t="0" r="952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2"/>
          <w:szCs w:val="22"/>
        </w:rPr>
        <w:t>A small island has 100 people living on it. The island has just been connected to the Internet, after previously having no Internet or mobile phone signal.</w:t>
      </w:r>
    </w:p>
    <w:p w14:paraId="6BC24771" w14:textId="77777777" w:rsidR="000B37B3" w:rsidRDefault="000B37B3">
      <w:pPr>
        <w:divId w:val="1413048220"/>
        <w:rPr>
          <w:rFonts w:ascii="Arial" w:eastAsia="Times New Roman" w:hAnsi="Arial" w:cs="Arial"/>
          <w:noProof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t>Discuss the impact on the island’s inhabitants and businesses of getting access to the Internet.</w:t>
      </w:r>
      <w:r>
        <w:rPr>
          <w:rFonts w:ascii="Arial" w:eastAsia="Times New Roman" w:hAnsi="Arial" w:cs="Arial"/>
          <w:noProof/>
          <w:sz w:val="22"/>
          <w:szCs w:val="22"/>
        </w:rPr>
        <w:br/>
        <w:t>In your answer you might consider the impact on:</w:t>
      </w:r>
    </w:p>
    <w:p w14:paraId="173B9936" w14:textId="77777777" w:rsidR="000B37B3" w:rsidRDefault="000B37B3">
      <w:pPr>
        <w:numPr>
          <w:ilvl w:val="0"/>
          <w:numId w:val="10"/>
        </w:numPr>
        <w:spacing w:before="100" w:beforeAutospacing="1" w:after="100" w:afterAutospacing="1"/>
        <w:divId w:val="1413048220"/>
        <w:rPr>
          <w:rFonts w:ascii="Arial" w:eastAsia="Times New Roman" w:hAnsi="Arial" w:cs="Arial"/>
          <w:noProof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t>inhabitants</w:t>
      </w:r>
    </w:p>
    <w:p w14:paraId="64717A77" w14:textId="77777777" w:rsidR="000B37B3" w:rsidRDefault="000B37B3">
      <w:pPr>
        <w:numPr>
          <w:ilvl w:val="0"/>
          <w:numId w:val="10"/>
        </w:numPr>
        <w:spacing w:before="100" w:beforeAutospacing="1" w:after="100" w:afterAutospacing="1"/>
        <w:divId w:val="1413048220"/>
        <w:rPr>
          <w:rFonts w:ascii="Arial" w:eastAsia="Times New Roman" w:hAnsi="Arial" w:cs="Arial"/>
          <w:noProof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t>businesses</w:t>
      </w:r>
    </w:p>
    <w:p w14:paraId="70741CDE" w14:textId="77777777" w:rsidR="000B37B3" w:rsidRDefault="000B37B3">
      <w:pPr>
        <w:numPr>
          <w:ilvl w:val="0"/>
          <w:numId w:val="10"/>
        </w:numPr>
        <w:spacing w:before="100" w:beforeAutospacing="1" w:after="100" w:afterAutospacing="1"/>
        <w:divId w:val="1413048220"/>
        <w:rPr>
          <w:rFonts w:ascii="Arial" w:eastAsia="Times New Roman" w:hAnsi="Arial" w:cs="Arial"/>
          <w:noProof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t>ethical issues</w:t>
      </w:r>
    </w:p>
    <w:p w14:paraId="3184513B" w14:textId="77777777" w:rsidR="000B37B3" w:rsidRDefault="000B37B3">
      <w:pPr>
        <w:numPr>
          <w:ilvl w:val="0"/>
          <w:numId w:val="10"/>
        </w:numPr>
        <w:spacing w:before="100" w:beforeAutospacing="1" w:after="100" w:afterAutospacing="1"/>
        <w:divId w:val="1413048220"/>
        <w:rPr>
          <w:rFonts w:ascii="Arial" w:eastAsia="Times New Roman" w:hAnsi="Arial" w:cs="Arial"/>
          <w:noProof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t>privacy issues</w:t>
      </w:r>
    </w:p>
    <w:p w14:paraId="3C2D2385" w14:textId="77777777" w:rsidR="000B37B3" w:rsidRDefault="000B37B3">
      <w:pPr>
        <w:spacing w:line="180" w:lineRule="atLeast"/>
        <w:jc w:val="right"/>
        <w:divId w:val="1360930752"/>
        <w:rPr>
          <w:rFonts w:ascii="Arial" w:eastAsia="Times New Roman" w:hAnsi="Arial" w:cs="Arial"/>
          <w:noProof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pict w14:anchorId="66BEB13E">
          <v:rect id="_x0000_i1197" style="width:552.85pt;height:1.5pt" o:hralign="right" o:hrstd="t" o:hr="t" fillcolor="#a0a0a0" stroked="f"/>
        </w:pict>
      </w:r>
    </w:p>
    <w:p w14:paraId="2AB86C0D" w14:textId="77777777" w:rsidR="000B37B3" w:rsidRDefault="000B37B3">
      <w:pPr>
        <w:spacing w:line="180" w:lineRule="atLeast"/>
        <w:jc w:val="right"/>
        <w:divId w:val="2119635556"/>
        <w:rPr>
          <w:rFonts w:ascii="Arial" w:eastAsia="Times New Roman" w:hAnsi="Arial" w:cs="Arial"/>
          <w:noProof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pict w14:anchorId="3CA27A48">
          <v:rect id="_x0000_i1198" style="width:552.85pt;height:1.5pt" o:hralign="right" o:hrstd="t" o:hr="t" fillcolor="#a0a0a0" stroked="f"/>
        </w:pict>
      </w:r>
    </w:p>
    <w:p w14:paraId="0015F42F" w14:textId="77777777" w:rsidR="000B37B3" w:rsidRDefault="000B37B3">
      <w:pPr>
        <w:spacing w:line="180" w:lineRule="atLeast"/>
        <w:jc w:val="right"/>
        <w:divId w:val="64500173"/>
        <w:rPr>
          <w:rFonts w:ascii="Arial" w:eastAsia="Times New Roman" w:hAnsi="Arial" w:cs="Arial"/>
          <w:noProof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pict w14:anchorId="4039ECB4">
          <v:rect id="_x0000_i1199" style="width:552.85pt;height:1.5pt" o:hralign="right" o:hrstd="t" o:hr="t" fillcolor="#a0a0a0" stroked="f"/>
        </w:pict>
      </w:r>
    </w:p>
    <w:p w14:paraId="65457129" w14:textId="77777777" w:rsidR="000B37B3" w:rsidRDefault="000B37B3">
      <w:pPr>
        <w:spacing w:line="180" w:lineRule="atLeast"/>
        <w:jc w:val="right"/>
        <w:divId w:val="298611679"/>
        <w:rPr>
          <w:rFonts w:ascii="Arial" w:eastAsia="Times New Roman" w:hAnsi="Arial" w:cs="Arial"/>
          <w:noProof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pict w14:anchorId="093A9959">
          <v:rect id="_x0000_i1200" style="width:552.85pt;height:1.5pt" o:hralign="right" o:hrstd="t" o:hr="t" fillcolor="#a0a0a0" stroked="f"/>
        </w:pict>
      </w:r>
    </w:p>
    <w:p w14:paraId="341313AE" w14:textId="77777777" w:rsidR="000B37B3" w:rsidRDefault="000B37B3">
      <w:pPr>
        <w:spacing w:line="180" w:lineRule="atLeast"/>
        <w:jc w:val="right"/>
        <w:divId w:val="1587879748"/>
        <w:rPr>
          <w:rFonts w:ascii="Arial" w:eastAsia="Times New Roman" w:hAnsi="Arial" w:cs="Arial"/>
          <w:noProof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pict w14:anchorId="2819AAA6">
          <v:rect id="_x0000_i1201" style="width:552.85pt;height:1.5pt" o:hralign="right" o:hrstd="t" o:hr="t" fillcolor="#a0a0a0" stroked="f"/>
        </w:pict>
      </w:r>
    </w:p>
    <w:p w14:paraId="5AE6BCE5" w14:textId="77777777" w:rsidR="000B37B3" w:rsidRDefault="000B37B3">
      <w:pPr>
        <w:spacing w:line="180" w:lineRule="atLeast"/>
        <w:jc w:val="right"/>
        <w:divId w:val="264458118"/>
        <w:rPr>
          <w:rFonts w:ascii="Arial" w:eastAsia="Times New Roman" w:hAnsi="Arial" w:cs="Arial"/>
          <w:noProof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pict w14:anchorId="7BB4686F">
          <v:rect id="_x0000_i1202" style="width:552.85pt;height:1.5pt" o:hralign="right" o:hrstd="t" o:hr="t" fillcolor="#a0a0a0" stroked="f"/>
        </w:pict>
      </w:r>
    </w:p>
    <w:p w14:paraId="60E9905B" w14:textId="77777777" w:rsidR="000B37B3" w:rsidRDefault="000B37B3">
      <w:pPr>
        <w:spacing w:line="180" w:lineRule="atLeast"/>
        <w:jc w:val="right"/>
        <w:divId w:val="1522938709"/>
        <w:rPr>
          <w:rFonts w:ascii="Arial" w:eastAsia="Times New Roman" w:hAnsi="Arial" w:cs="Arial"/>
          <w:noProof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pict w14:anchorId="53176B20">
          <v:rect id="_x0000_i1203" style="width:552.85pt;height:1.5pt" o:hralign="right" o:hrstd="t" o:hr="t" fillcolor="#a0a0a0" stroked="f"/>
        </w:pict>
      </w:r>
    </w:p>
    <w:p w14:paraId="7B53D3DD" w14:textId="77777777" w:rsidR="000B37B3" w:rsidRDefault="000B37B3">
      <w:pPr>
        <w:spacing w:line="180" w:lineRule="atLeast"/>
        <w:jc w:val="right"/>
        <w:divId w:val="1248347984"/>
        <w:rPr>
          <w:rFonts w:ascii="Arial" w:eastAsia="Times New Roman" w:hAnsi="Arial" w:cs="Arial"/>
          <w:noProof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pict w14:anchorId="44758DC1">
          <v:rect id="_x0000_i1204" style="width:552.85pt;height:1.5pt" o:hralign="right" o:hrstd="t" o:hr="t" fillcolor="#a0a0a0" stroked="f"/>
        </w:pict>
      </w:r>
    </w:p>
    <w:p w14:paraId="59F3B933" w14:textId="77777777" w:rsidR="000B37B3" w:rsidRDefault="000B37B3">
      <w:pPr>
        <w:spacing w:line="180" w:lineRule="atLeast"/>
        <w:jc w:val="right"/>
        <w:divId w:val="1666741762"/>
        <w:rPr>
          <w:rFonts w:ascii="Arial" w:eastAsia="Times New Roman" w:hAnsi="Arial" w:cs="Arial"/>
          <w:noProof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pict w14:anchorId="6CCC0ADD">
          <v:rect id="_x0000_i1205" style="width:552.85pt;height:1.5pt" o:hralign="right" o:hrstd="t" o:hr="t" fillcolor="#a0a0a0" stroked="f"/>
        </w:pict>
      </w:r>
    </w:p>
    <w:p w14:paraId="7614B35D" w14:textId="77777777" w:rsidR="000B37B3" w:rsidRDefault="000B37B3">
      <w:pPr>
        <w:spacing w:line="180" w:lineRule="atLeast"/>
        <w:jc w:val="right"/>
        <w:divId w:val="1534272466"/>
        <w:rPr>
          <w:rFonts w:ascii="Arial" w:eastAsia="Times New Roman" w:hAnsi="Arial" w:cs="Arial"/>
          <w:noProof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pict w14:anchorId="6AC9B3BF">
          <v:rect id="_x0000_i1206" style="width:552.85pt;height:1.5pt" o:hralign="right" o:hrstd="t" o:hr="t" fillcolor="#a0a0a0" stroked="f"/>
        </w:pict>
      </w:r>
    </w:p>
    <w:p w14:paraId="1331EED3" w14:textId="77777777" w:rsidR="000B37B3" w:rsidRDefault="000B37B3">
      <w:pPr>
        <w:spacing w:line="180" w:lineRule="atLeast"/>
        <w:jc w:val="right"/>
        <w:divId w:val="1167867346"/>
        <w:rPr>
          <w:rFonts w:ascii="Arial" w:eastAsia="Times New Roman" w:hAnsi="Arial" w:cs="Arial"/>
          <w:noProof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pict w14:anchorId="5701A324">
          <v:rect id="_x0000_i1207" style="width:552.85pt;height:1.5pt" o:hralign="right" o:hrstd="t" o:hr="t" fillcolor="#a0a0a0" stroked="f"/>
        </w:pict>
      </w:r>
    </w:p>
    <w:p w14:paraId="7DA3C7D3" w14:textId="77777777" w:rsidR="000B37B3" w:rsidRDefault="000B37B3">
      <w:pPr>
        <w:spacing w:line="180" w:lineRule="atLeast"/>
        <w:jc w:val="right"/>
        <w:divId w:val="1146971115"/>
        <w:rPr>
          <w:rFonts w:ascii="Arial" w:eastAsia="Times New Roman" w:hAnsi="Arial" w:cs="Arial"/>
          <w:noProof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pict w14:anchorId="74DC868C">
          <v:rect id="_x0000_i1208" style="width:552.85pt;height:1.5pt" o:hralign="right" o:hrstd="t" o:hr="t" fillcolor="#a0a0a0" stroked="f"/>
        </w:pict>
      </w:r>
    </w:p>
    <w:p w14:paraId="0F35EC2E" w14:textId="77777777" w:rsidR="000B37B3" w:rsidRDefault="000B37B3">
      <w:pPr>
        <w:spacing w:line="180" w:lineRule="atLeast"/>
        <w:jc w:val="right"/>
        <w:divId w:val="1312324775"/>
        <w:rPr>
          <w:rFonts w:ascii="Arial" w:eastAsia="Times New Roman" w:hAnsi="Arial" w:cs="Arial"/>
          <w:noProof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pict w14:anchorId="4B22AD55">
          <v:rect id="_x0000_i1209" style="width:552.85pt;height:1.5pt" o:hralign="right" o:hrstd="t" o:hr="t" fillcolor="#a0a0a0" stroked="f"/>
        </w:pict>
      </w:r>
    </w:p>
    <w:p w14:paraId="22B26460" w14:textId="77777777" w:rsidR="000B37B3" w:rsidRDefault="000B37B3">
      <w:pPr>
        <w:spacing w:line="180" w:lineRule="atLeast"/>
        <w:jc w:val="right"/>
        <w:divId w:val="1056199092"/>
        <w:rPr>
          <w:rFonts w:ascii="Arial" w:eastAsia="Times New Roman" w:hAnsi="Arial" w:cs="Arial"/>
          <w:noProof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pict w14:anchorId="0C60751E">
          <v:rect id="_x0000_i1210" style="width:552.85pt;height:1.5pt" o:hralign="right" o:hrstd="t" o:hr="t" fillcolor="#a0a0a0" stroked="f"/>
        </w:pict>
      </w:r>
    </w:p>
    <w:p w14:paraId="30C16B2D" w14:textId="77777777" w:rsidR="000B37B3" w:rsidRDefault="000B37B3">
      <w:pPr>
        <w:spacing w:line="180" w:lineRule="atLeast"/>
        <w:jc w:val="right"/>
        <w:divId w:val="2143494980"/>
        <w:rPr>
          <w:rFonts w:ascii="Arial" w:eastAsia="Times New Roman" w:hAnsi="Arial" w:cs="Arial"/>
          <w:noProof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pict w14:anchorId="6B79AE34">
          <v:rect id="_x0000_i1211" style="width:552.85pt;height:1.5pt" o:hralign="right" o:hrstd="t" o:hr="t" fillcolor="#a0a0a0" stroked="f"/>
        </w:pict>
      </w:r>
    </w:p>
    <w:p w14:paraId="07396EF3" w14:textId="77777777" w:rsidR="000B37B3" w:rsidRDefault="000B37B3">
      <w:pPr>
        <w:spacing w:line="180" w:lineRule="atLeast"/>
        <w:jc w:val="right"/>
        <w:divId w:val="1820028501"/>
        <w:rPr>
          <w:rFonts w:ascii="Arial" w:eastAsia="Times New Roman" w:hAnsi="Arial" w:cs="Arial"/>
          <w:noProof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lastRenderedPageBreak/>
        <w:pict w14:anchorId="361CE479">
          <v:rect id="_x0000_i1212" style="width:552.85pt;height:1.5pt" o:hralign="right" o:hrstd="t" o:hr="t" fillcolor="#a0a0a0" stroked="f"/>
        </w:pict>
      </w:r>
    </w:p>
    <w:p w14:paraId="41620C56" w14:textId="77777777" w:rsidR="000B37B3" w:rsidRDefault="000B37B3">
      <w:pPr>
        <w:spacing w:line="180" w:lineRule="atLeast"/>
        <w:jc w:val="right"/>
        <w:divId w:val="1733189553"/>
        <w:rPr>
          <w:rFonts w:ascii="Arial" w:eastAsia="Times New Roman" w:hAnsi="Arial" w:cs="Arial"/>
          <w:noProof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pict w14:anchorId="0D75B8DF">
          <v:rect id="_x0000_i1213" style="width:552.85pt;height:1.5pt" o:hralign="right" o:hrstd="t" o:hr="t" fillcolor="#a0a0a0" stroked="f"/>
        </w:pict>
      </w:r>
    </w:p>
    <w:p w14:paraId="69801196" w14:textId="77777777" w:rsidR="000B37B3" w:rsidRDefault="000B37B3">
      <w:pPr>
        <w:spacing w:line="180" w:lineRule="atLeast"/>
        <w:jc w:val="right"/>
        <w:divId w:val="1053388795"/>
        <w:rPr>
          <w:rFonts w:ascii="Arial" w:eastAsia="Times New Roman" w:hAnsi="Arial" w:cs="Arial"/>
          <w:noProof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pict w14:anchorId="7841FE5A">
          <v:rect id="_x0000_i1214" style="width:552.85pt;height:1.5pt" o:hralign="right" o:hrstd="t" o:hr="t" fillcolor="#a0a0a0" stroked="f"/>
        </w:pict>
      </w:r>
    </w:p>
    <w:p w14:paraId="712F993B" w14:textId="77777777" w:rsidR="000B37B3" w:rsidRDefault="000B37B3">
      <w:pPr>
        <w:spacing w:line="180" w:lineRule="atLeast"/>
        <w:jc w:val="right"/>
        <w:divId w:val="685256571"/>
        <w:rPr>
          <w:rFonts w:ascii="Arial" w:eastAsia="Times New Roman" w:hAnsi="Arial" w:cs="Arial"/>
          <w:noProof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pict w14:anchorId="16C7BD81">
          <v:rect id="_x0000_i1215" style="width:552.85pt;height:1.5pt" o:hralign="right" o:hrstd="t" o:hr="t" fillcolor="#a0a0a0" stroked="f"/>
        </w:pict>
      </w:r>
    </w:p>
    <w:p w14:paraId="4A16624C" w14:textId="77777777" w:rsidR="000B37B3" w:rsidRDefault="000B37B3">
      <w:pPr>
        <w:spacing w:line="180" w:lineRule="atLeast"/>
        <w:jc w:val="right"/>
        <w:divId w:val="80224220"/>
        <w:rPr>
          <w:rFonts w:ascii="Arial" w:eastAsia="Times New Roman" w:hAnsi="Arial" w:cs="Arial"/>
          <w:noProof/>
          <w:sz w:val="22"/>
          <w:szCs w:val="22"/>
        </w:rPr>
      </w:pPr>
      <w:r>
        <w:rPr>
          <w:rStyle w:val="Strong"/>
          <w:rFonts w:ascii="Arial" w:eastAsia="Times New Roman" w:hAnsi="Arial" w:cs="Arial"/>
          <w:noProof/>
          <w:sz w:val="22"/>
          <w:szCs w:val="22"/>
        </w:rPr>
        <w:t>[8]</w:t>
      </w:r>
    </w:p>
    <w:p w14:paraId="57C5CCCF" w14:textId="77777777" w:rsidR="000B37B3" w:rsidRDefault="000B37B3">
      <w:pPr>
        <w:divId w:val="1382439232"/>
        <w:rPr>
          <w:rFonts w:ascii="Arial" w:eastAsia="Times New Roman" w:hAnsi="Arial" w:cs="Arial"/>
          <w:sz w:val="22"/>
          <w:szCs w:val="22"/>
        </w:rPr>
      </w:pPr>
      <w:r>
        <w:rPr>
          <w:b/>
          <w:bCs/>
          <w:noProof/>
        </w:rPr>
        <w:t>33.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Amir has a home network that includes two laptop computers, four mobile phones, and two televisions.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  <w:t>The network uses a star topology with a central switch. The switch has an integrated wireless access point (WAP).</w:t>
      </w:r>
    </w:p>
    <w:p w14:paraId="5A4EFAD0" w14:textId="77777777" w:rsidR="000B37B3" w:rsidRDefault="000B37B3">
      <w:pPr>
        <w:numPr>
          <w:ilvl w:val="0"/>
          <w:numId w:val="11"/>
        </w:numPr>
        <w:spacing w:before="100" w:beforeAutospacing="1" w:after="100" w:afterAutospacing="1"/>
        <w:divId w:val="1382439232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Describe the similarities and differences between a switch and a router.</w:t>
      </w:r>
    </w:p>
    <w:tbl>
      <w:tblPr>
        <w:tblW w:w="475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10084"/>
      </w:tblGrid>
      <w:tr w:rsidR="00000000" w14:paraId="255F4389" w14:textId="77777777">
        <w:trPr>
          <w:divId w:val="1382439232"/>
        </w:trPr>
        <w:tc>
          <w:tcPr>
            <w:tcW w:w="200" w:type="pct"/>
            <w:vAlign w:val="center"/>
            <w:hideMark/>
          </w:tcPr>
          <w:p w14:paraId="22F8E0B2" w14:textId="77777777" w:rsidR="000B37B3" w:rsidRDefault="000B37B3">
            <w:pPr>
              <w:spacing w:before="15" w:after="15"/>
              <w:ind w:left="15" w:right="15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 </w:t>
            </w:r>
          </w:p>
        </w:tc>
        <w:tc>
          <w:tcPr>
            <w:tcW w:w="4800" w:type="pct"/>
            <w:vAlign w:val="center"/>
            <w:hideMark/>
          </w:tcPr>
          <w:tbl>
            <w:tblPr>
              <w:tblW w:w="475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33"/>
              <w:gridCol w:w="8047"/>
            </w:tblGrid>
            <w:tr w:rsidR="00000000" w14:paraId="642DC1C1" w14:textId="77777777">
              <w:trPr>
                <w:jc w:val="center"/>
              </w:trPr>
              <w:tc>
                <w:tcPr>
                  <w:tcW w:w="800" w:type="pct"/>
                  <w:hideMark/>
                </w:tcPr>
                <w:p w14:paraId="40D0CC0E" w14:textId="77777777" w:rsidR="000B37B3" w:rsidRDefault="000B37B3">
                  <w:pPr>
                    <w:spacing w:before="15" w:after="15" w:line="330" w:lineRule="atLeast"/>
                    <w:ind w:left="15" w:right="15"/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</w:rPr>
                    <w:t>Similarities</w:t>
                  </w:r>
                </w:p>
              </w:tc>
              <w:tc>
                <w:tcPr>
                  <w:tcW w:w="4200" w:type="pct"/>
                  <w:vAlign w:val="bottom"/>
                  <w:hideMark/>
                </w:tcPr>
                <w:p w14:paraId="25310230" w14:textId="77777777" w:rsidR="000B37B3" w:rsidRDefault="000B37B3">
                  <w:pPr>
                    <w:spacing w:line="180" w:lineRule="atLeast"/>
                    <w:jc w:val="right"/>
                    <w:divId w:val="621233231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</w:rPr>
                    <w:pict w14:anchorId="07BDCC9E">
                      <v:rect id="_x0000_i1216" style="width:552.85pt;height:1.5pt" o:hralign="right" o:hrstd="t" o:hr="t" fillcolor="#a0a0a0" stroked="f"/>
                    </w:pict>
                  </w:r>
                </w:p>
              </w:tc>
            </w:tr>
            <w:tr w:rsidR="00000000" w14:paraId="1C756BC3" w14:textId="77777777">
              <w:trPr>
                <w:jc w:val="center"/>
              </w:trPr>
              <w:tc>
                <w:tcPr>
                  <w:tcW w:w="5000" w:type="pct"/>
                  <w:gridSpan w:val="2"/>
                  <w:vAlign w:val="bottom"/>
                  <w:hideMark/>
                </w:tcPr>
                <w:p w14:paraId="4A6EEC8B" w14:textId="77777777" w:rsidR="000B37B3" w:rsidRDefault="000B37B3">
                  <w:pPr>
                    <w:spacing w:line="180" w:lineRule="atLeast"/>
                    <w:jc w:val="right"/>
                    <w:divId w:val="738092514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</w:rPr>
                    <w:pict w14:anchorId="175F7935">
                      <v:rect id="_x0000_i1217" style="width:552.85pt;height:1.5pt" o:hralign="right" o:hrstd="t" o:hr="t" fillcolor="#a0a0a0" stroked="f"/>
                    </w:pict>
                  </w:r>
                </w:p>
              </w:tc>
            </w:tr>
            <w:tr w:rsidR="00000000" w14:paraId="10EA6453" w14:textId="77777777">
              <w:trPr>
                <w:jc w:val="center"/>
              </w:trPr>
              <w:tc>
                <w:tcPr>
                  <w:tcW w:w="5000" w:type="pct"/>
                  <w:gridSpan w:val="2"/>
                  <w:vAlign w:val="bottom"/>
                  <w:hideMark/>
                </w:tcPr>
                <w:p w14:paraId="5FB3D475" w14:textId="77777777" w:rsidR="000B37B3" w:rsidRDefault="000B37B3">
                  <w:pPr>
                    <w:spacing w:line="180" w:lineRule="atLeast"/>
                    <w:jc w:val="right"/>
                    <w:divId w:val="615449584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</w:rPr>
                    <w:pict w14:anchorId="44B99562">
                      <v:rect id="_x0000_i1218" style="width:552.85pt;height:1.5pt" o:hralign="right" o:hrstd="t" o:hr="t" fillcolor="#a0a0a0" stroked="f"/>
                    </w:pict>
                  </w:r>
                </w:p>
              </w:tc>
            </w:tr>
            <w:tr w:rsidR="00000000" w14:paraId="1DA8B4EC" w14:textId="77777777">
              <w:trPr>
                <w:jc w:val="center"/>
              </w:trPr>
              <w:tc>
                <w:tcPr>
                  <w:tcW w:w="5000" w:type="pct"/>
                  <w:gridSpan w:val="2"/>
                  <w:vAlign w:val="bottom"/>
                  <w:hideMark/>
                </w:tcPr>
                <w:p w14:paraId="0B177323" w14:textId="77777777" w:rsidR="000B37B3" w:rsidRDefault="000B37B3">
                  <w:pPr>
                    <w:spacing w:line="180" w:lineRule="atLeast"/>
                    <w:jc w:val="right"/>
                    <w:divId w:val="146479347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</w:rPr>
                    <w:pict w14:anchorId="1EA4B41C">
                      <v:rect id="_x0000_i1219" style="width:552.85pt;height:1.5pt" o:hralign="right" o:hrstd="t" o:hr="t" fillcolor="#a0a0a0" stroked="f"/>
                    </w:pict>
                  </w:r>
                </w:p>
              </w:tc>
            </w:tr>
            <w:tr w:rsidR="00000000" w14:paraId="42E88D94" w14:textId="77777777">
              <w:trPr>
                <w:jc w:val="center"/>
              </w:trPr>
              <w:tc>
                <w:tcPr>
                  <w:tcW w:w="5000" w:type="pct"/>
                  <w:gridSpan w:val="2"/>
                  <w:vAlign w:val="bottom"/>
                  <w:hideMark/>
                </w:tcPr>
                <w:p w14:paraId="6C3185D8" w14:textId="77777777" w:rsidR="000B37B3" w:rsidRDefault="000B37B3">
                  <w:pPr>
                    <w:spacing w:line="180" w:lineRule="atLeast"/>
                    <w:jc w:val="right"/>
                    <w:divId w:val="869687242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</w:rPr>
                    <w:pict w14:anchorId="2F9E520A">
                      <v:rect id="_x0000_i1220" style="width:552.85pt;height:1.5pt" o:hralign="right" o:hrstd="t" o:hr="t" fillcolor="#a0a0a0" stroked="f"/>
                    </w:pict>
                  </w:r>
                </w:p>
              </w:tc>
            </w:tr>
            <w:tr w:rsidR="00000000" w14:paraId="166642AC" w14:textId="77777777">
              <w:trPr>
                <w:jc w:val="center"/>
              </w:trPr>
              <w:tc>
                <w:tcPr>
                  <w:tcW w:w="5000" w:type="pct"/>
                  <w:gridSpan w:val="2"/>
                  <w:vAlign w:val="bottom"/>
                  <w:hideMark/>
                </w:tcPr>
                <w:p w14:paraId="6E8C45FF" w14:textId="77777777" w:rsidR="000B37B3" w:rsidRDefault="000B37B3">
                  <w:pPr>
                    <w:spacing w:line="180" w:lineRule="atLeast"/>
                    <w:jc w:val="right"/>
                    <w:divId w:val="210383895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</w:rPr>
                    <w:pict w14:anchorId="67BE287D">
                      <v:rect id="_x0000_i1221" style="width:552.85pt;height:1.5pt" o:hralign="right" o:hrstd="t" o:hr="t" fillcolor="#a0a0a0" stroked="f"/>
                    </w:pict>
                  </w:r>
                </w:p>
              </w:tc>
            </w:tr>
            <w:tr w:rsidR="00000000" w14:paraId="717CD0BD" w14:textId="77777777">
              <w:trPr>
                <w:jc w:val="center"/>
              </w:trPr>
              <w:tc>
                <w:tcPr>
                  <w:tcW w:w="800" w:type="pct"/>
                  <w:hideMark/>
                </w:tcPr>
                <w:p w14:paraId="6C187DD9" w14:textId="77777777" w:rsidR="000B37B3" w:rsidRDefault="000B37B3">
                  <w:pPr>
                    <w:spacing w:before="15" w:after="15" w:line="330" w:lineRule="atLeast"/>
                    <w:ind w:left="15" w:right="15"/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</w:rPr>
                    <w:t>Differences</w:t>
                  </w:r>
                </w:p>
              </w:tc>
              <w:tc>
                <w:tcPr>
                  <w:tcW w:w="4200" w:type="pct"/>
                  <w:vAlign w:val="bottom"/>
                  <w:hideMark/>
                </w:tcPr>
                <w:p w14:paraId="02A0E4F9" w14:textId="77777777" w:rsidR="000B37B3" w:rsidRDefault="000B37B3">
                  <w:pPr>
                    <w:spacing w:line="180" w:lineRule="atLeast"/>
                    <w:jc w:val="right"/>
                    <w:divId w:val="1530951875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</w:rPr>
                    <w:pict w14:anchorId="052441F8">
                      <v:rect id="_x0000_i1222" style="width:552.85pt;height:1.5pt" o:hralign="right" o:hrstd="t" o:hr="t" fillcolor="#a0a0a0" stroked="f"/>
                    </w:pict>
                  </w:r>
                </w:p>
              </w:tc>
            </w:tr>
            <w:tr w:rsidR="00000000" w14:paraId="082EEC1B" w14:textId="77777777">
              <w:trPr>
                <w:jc w:val="center"/>
              </w:trPr>
              <w:tc>
                <w:tcPr>
                  <w:tcW w:w="5000" w:type="pct"/>
                  <w:gridSpan w:val="2"/>
                  <w:vAlign w:val="bottom"/>
                  <w:hideMark/>
                </w:tcPr>
                <w:p w14:paraId="5C60C9EA" w14:textId="77777777" w:rsidR="000B37B3" w:rsidRDefault="000B37B3">
                  <w:pPr>
                    <w:spacing w:line="180" w:lineRule="atLeast"/>
                    <w:jc w:val="right"/>
                    <w:divId w:val="1876311622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</w:rPr>
                    <w:pict w14:anchorId="5B03728D">
                      <v:rect id="_x0000_i1223" style="width:552.85pt;height:1.5pt" o:hralign="right" o:hrstd="t" o:hr="t" fillcolor="#a0a0a0" stroked="f"/>
                    </w:pict>
                  </w:r>
                </w:p>
              </w:tc>
            </w:tr>
            <w:tr w:rsidR="00000000" w14:paraId="0FE864B9" w14:textId="77777777">
              <w:trPr>
                <w:jc w:val="center"/>
              </w:trPr>
              <w:tc>
                <w:tcPr>
                  <w:tcW w:w="5000" w:type="pct"/>
                  <w:gridSpan w:val="2"/>
                  <w:vAlign w:val="bottom"/>
                  <w:hideMark/>
                </w:tcPr>
                <w:p w14:paraId="0B246FF9" w14:textId="77777777" w:rsidR="000B37B3" w:rsidRDefault="000B37B3">
                  <w:pPr>
                    <w:spacing w:line="180" w:lineRule="atLeast"/>
                    <w:jc w:val="right"/>
                    <w:divId w:val="219752999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</w:rPr>
                    <w:pict w14:anchorId="2E4E728D">
                      <v:rect id="_x0000_i1224" style="width:552.85pt;height:1.5pt" o:hralign="right" o:hrstd="t" o:hr="t" fillcolor="#a0a0a0" stroked="f"/>
                    </w:pict>
                  </w:r>
                </w:p>
              </w:tc>
            </w:tr>
            <w:tr w:rsidR="00000000" w14:paraId="255C5D69" w14:textId="77777777">
              <w:trPr>
                <w:jc w:val="center"/>
              </w:trPr>
              <w:tc>
                <w:tcPr>
                  <w:tcW w:w="5000" w:type="pct"/>
                  <w:gridSpan w:val="2"/>
                  <w:vAlign w:val="bottom"/>
                  <w:hideMark/>
                </w:tcPr>
                <w:p w14:paraId="616CC8B3" w14:textId="77777777" w:rsidR="000B37B3" w:rsidRDefault="000B37B3">
                  <w:pPr>
                    <w:spacing w:line="180" w:lineRule="atLeast"/>
                    <w:jc w:val="right"/>
                    <w:divId w:val="1057817639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</w:rPr>
                    <w:pict w14:anchorId="128D5135">
                      <v:rect id="_x0000_i1225" style="width:552.85pt;height:1.5pt" o:hralign="right" o:hrstd="t" o:hr="t" fillcolor="#a0a0a0" stroked="f"/>
                    </w:pict>
                  </w:r>
                </w:p>
              </w:tc>
            </w:tr>
            <w:tr w:rsidR="00000000" w14:paraId="18F83CB8" w14:textId="77777777">
              <w:trPr>
                <w:jc w:val="center"/>
              </w:trPr>
              <w:tc>
                <w:tcPr>
                  <w:tcW w:w="5000" w:type="pct"/>
                  <w:gridSpan w:val="2"/>
                  <w:vAlign w:val="bottom"/>
                  <w:hideMark/>
                </w:tcPr>
                <w:p w14:paraId="63784B93" w14:textId="77777777" w:rsidR="000B37B3" w:rsidRDefault="000B37B3">
                  <w:pPr>
                    <w:spacing w:line="180" w:lineRule="atLeast"/>
                    <w:jc w:val="right"/>
                    <w:divId w:val="1191645251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</w:rPr>
                    <w:pict w14:anchorId="52712AC1">
                      <v:rect id="_x0000_i1226" style="width:552.85pt;height:1.5pt" o:hralign="right" o:hrstd="t" o:hr="t" fillcolor="#a0a0a0" stroked="f"/>
                    </w:pict>
                  </w:r>
                </w:p>
              </w:tc>
            </w:tr>
            <w:tr w:rsidR="00000000" w14:paraId="153AD202" w14:textId="77777777">
              <w:trPr>
                <w:jc w:val="center"/>
              </w:trPr>
              <w:tc>
                <w:tcPr>
                  <w:tcW w:w="5000" w:type="pct"/>
                  <w:gridSpan w:val="2"/>
                  <w:vAlign w:val="bottom"/>
                  <w:hideMark/>
                </w:tcPr>
                <w:p w14:paraId="063E0B0E" w14:textId="77777777" w:rsidR="000B37B3" w:rsidRDefault="000B37B3">
                  <w:pPr>
                    <w:spacing w:line="180" w:lineRule="atLeast"/>
                    <w:jc w:val="right"/>
                    <w:divId w:val="1779909050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</w:rPr>
                    <w:pict w14:anchorId="5A821969">
                      <v:rect id="_x0000_i1227" style="width:552.85pt;height:1.5pt" o:hralign="right" o:hrstd="t" o:hr="t" fillcolor="#a0a0a0" stroked="f"/>
                    </w:pict>
                  </w:r>
                </w:p>
              </w:tc>
            </w:tr>
          </w:tbl>
          <w:p w14:paraId="0C9759DE" w14:textId="77777777" w:rsidR="000B37B3" w:rsidRDefault="000B37B3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14:paraId="52AEA6DA" w14:textId="77777777" w:rsidR="000B37B3" w:rsidRDefault="000B37B3">
      <w:pPr>
        <w:jc w:val="right"/>
        <w:divId w:val="1664622093"/>
        <w:rPr>
          <w:rFonts w:ascii="Arial" w:eastAsia="Times New Roman" w:hAnsi="Arial" w:cs="Arial"/>
          <w:sz w:val="22"/>
          <w:szCs w:val="22"/>
        </w:rPr>
      </w:pPr>
      <w:r>
        <w:rPr>
          <w:rStyle w:val="Strong"/>
          <w:rFonts w:ascii="Arial" w:eastAsia="Times New Roman" w:hAnsi="Arial" w:cs="Arial"/>
          <w:sz w:val="22"/>
          <w:szCs w:val="22"/>
        </w:rPr>
        <w:t>[6]</w:t>
      </w:r>
    </w:p>
    <w:p w14:paraId="1143C8FF" w14:textId="77777777" w:rsidR="000B37B3" w:rsidRDefault="000B37B3">
      <w:pPr>
        <w:numPr>
          <w:ilvl w:val="0"/>
          <w:numId w:val="12"/>
        </w:numPr>
        <w:spacing w:before="100" w:beforeAutospacing="1" w:after="240"/>
        <w:divId w:val="1382439232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Draw the star topology for Amir’s home network. Clearly label each device.</w:t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</w:p>
    <w:p w14:paraId="7082A345" w14:textId="77777777" w:rsidR="000B37B3" w:rsidRDefault="000B37B3">
      <w:pPr>
        <w:spacing w:before="100" w:beforeAutospacing="1" w:after="240"/>
        <w:ind w:left="720"/>
        <w:divId w:val="1382439232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  <w:r>
        <w:rPr>
          <w:rFonts w:ascii="Arial" w:eastAsia="Times New Roman" w:hAnsi="Arial" w:cs="Arial"/>
          <w:sz w:val="22"/>
          <w:szCs w:val="22"/>
        </w:rPr>
        <w:br/>
      </w:r>
    </w:p>
    <w:p w14:paraId="5EBE7697" w14:textId="77777777" w:rsidR="000B37B3" w:rsidRDefault="000B37B3">
      <w:pPr>
        <w:spacing w:before="100" w:beforeAutospacing="1" w:after="100" w:afterAutospacing="1"/>
        <w:ind w:left="975" w:right="255"/>
        <w:jc w:val="right"/>
        <w:divId w:val="847521086"/>
        <w:rPr>
          <w:rFonts w:ascii="Arial" w:eastAsia="Times New Roman" w:hAnsi="Arial" w:cs="Arial"/>
          <w:sz w:val="22"/>
          <w:szCs w:val="22"/>
        </w:rPr>
      </w:pPr>
      <w:r>
        <w:rPr>
          <w:rStyle w:val="Strong"/>
          <w:rFonts w:ascii="Arial" w:eastAsia="Times New Roman" w:hAnsi="Arial" w:cs="Arial"/>
          <w:sz w:val="22"/>
          <w:szCs w:val="22"/>
        </w:rPr>
        <w:t>[3]</w:t>
      </w:r>
    </w:p>
    <w:sectPr w:rsidR="00000000">
      <w:footerReference w:type="default" r:id="rId11"/>
      <w:pgSz w:w="11907" w:h="16840"/>
      <w:pgMar w:top="709" w:right="425" w:bottom="709" w:left="42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95CF4" w14:textId="77777777" w:rsidR="000B37B3" w:rsidRDefault="000B37B3">
      <w:r>
        <w:separator/>
      </w:r>
    </w:p>
  </w:endnote>
  <w:endnote w:type="continuationSeparator" w:id="0">
    <w:p w14:paraId="1389A325" w14:textId="77777777" w:rsidR="000B37B3" w:rsidRDefault="000B3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500" w:type="dxa"/>
      <w:jc w:val="right"/>
      <w:tblLook w:val="04A0" w:firstRow="1" w:lastRow="0" w:firstColumn="1" w:lastColumn="0" w:noHBand="0" w:noVBand="1"/>
    </w:tblPr>
    <w:tblGrid>
      <w:gridCol w:w="4200"/>
      <w:gridCol w:w="3150"/>
      <w:gridCol w:w="3150"/>
    </w:tblGrid>
    <w:tr w:rsidR="00000000" w14:paraId="629A248A" w14:textId="77777777">
      <w:trPr>
        <w:jc w:val="right"/>
      </w:trPr>
      <w:tc>
        <w:tcPr>
          <w:tcW w:w="2000" w:type="pct"/>
          <w:tcMar>
            <w:top w:w="15" w:type="dxa"/>
            <w:left w:w="15" w:type="dxa"/>
            <w:bottom w:w="15" w:type="dxa"/>
            <w:right w:w="15" w:type="dxa"/>
          </w:tcMar>
          <w:vAlign w:val="center"/>
          <w:hideMark/>
        </w:tcPr>
        <w:p w14:paraId="3735EC80" w14:textId="77777777" w:rsidR="000B37B3" w:rsidRDefault="000B37B3">
          <w:pPr>
            <w:spacing w:before="15" w:after="15"/>
            <w:ind w:left="15" w:right="15"/>
            <w:rPr>
              <w:rFonts w:ascii="Arial" w:hAnsi="Arial" w:cs="Arial"/>
              <w:sz w:val="22"/>
              <w:szCs w:val="22"/>
            </w:rPr>
          </w:pPr>
          <w:r>
            <w:t xml:space="preserve">© OCR 2024. You may photocopy this page. </w:t>
          </w:r>
        </w:p>
      </w:tc>
      <w:tc>
        <w:tcPr>
          <w:tcW w:w="1500" w:type="pct"/>
          <w:tcMar>
            <w:top w:w="15" w:type="dxa"/>
            <w:left w:w="15" w:type="dxa"/>
            <w:bottom w:w="15" w:type="dxa"/>
            <w:right w:w="15" w:type="dxa"/>
          </w:tcMar>
          <w:vAlign w:val="center"/>
          <w:hideMark/>
        </w:tcPr>
        <w:p w14:paraId="2ABEC577" w14:textId="77777777" w:rsidR="000B37B3" w:rsidRDefault="000B37B3">
          <w:pPr>
            <w:spacing w:before="15" w:after="15"/>
            <w:ind w:left="15" w:right="15"/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 xml:space="preserve">Page </w:t>
          </w:r>
          <w:r>
            <w:rPr>
              <w:rFonts w:ascii="Arial" w:hAnsi="Arial" w:cs="Arial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sz w:val="22"/>
              <w:szCs w:val="22"/>
            </w:rPr>
            <w:instrText xml:space="preserve"> PAGE </w:instrText>
          </w:r>
          <w:r>
            <w:rPr>
              <w:rFonts w:ascii="Arial" w:hAnsi="Arial" w:cs="Arial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noProof/>
              <w:sz w:val="22"/>
              <w:szCs w:val="22"/>
            </w:rPr>
            <w:t>1</w:t>
          </w:r>
          <w:r>
            <w:rPr>
              <w:rFonts w:ascii="Arial" w:hAnsi="Arial" w:cs="Arial"/>
              <w:b/>
              <w:bCs/>
              <w:sz w:val="22"/>
              <w:szCs w:val="22"/>
            </w:rPr>
            <w:fldChar w:fldCharType="end"/>
          </w:r>
          <w:r>
            <w:rPr>
              <w:rFonts w:ascii="Arial" w:hAnsi="Arial" w:cs="Arial"/>
              <w:sz w:val="22"/>
              <w:szCs w:val="22"/>
            </w:rPr>
            <w:t xml:space="preserve"> of </w:t>
          </w:r>
          <w:r>
            <w:rPr>
              <w:rFonts w:ascii="Arial" w:hAnsi="Arial" w:cs="Arial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sz w:val="22"/>
              <w:szCs w:val="22"/>
            </w:rPr>
            <w:instrText xml:space="preserve"> NUMPAGES </w:instrText>
          </w:r>
          <w:r>
            <w:rPr>
              <w:rFonts w:ascii="Arial" w:hAnsi="Arial" w:cs="Arial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noProof/>
              <w:sz w:val="22"/>
              <w:szCs w:val="22"/>
            </w:rPr>
            <w:t>2</w:t>
          </w:r>
          <w:r>
            <w:rPr>
              <w:rFonts w:ascii="Arial" w:hAnsi="Arial" w:cs="Arial"/>
              <w:sz w:val="22"/>
              <w:szCs w:val="22"/>
            </w:rPr>
            <w:fldChar w:fldCharType="end"/>
          </w:r>
          <w:r>
            <w:rPr>
              <w:rFonts w:ascii="Arial" w:hAnsi="Arial" w:cs="Arial"/>
              <w:sz w:val="22"/>
              <w:szCs w:val="22"/>
            </w:rPr>
            <w:t xml:space="preserve"> </w:t>
          </w:r>
        </w:p>
      </w:tc>
      <w:tc>
        <w:tcPr>
          <w:tcW w:w="1500" w:type="pct"/>
          <w:tcMar>
            <w:top w:w="15" w:type="dxa"/>
            <w:left w:w="15" w:type="dxa"/>
            <w:bottom w:w="15" w:type="dxa"/>
            <w:right w:w="15" w:type="dxa"/>
          </w:tcMar>
          <w:vAlign w:val="center"/>
          <w:hideMark/>
        </w:tcPr>
        <w:p w14:paraId="73AA2D56" w14:textId="77777777" w:rsidR="000B37B3" w:rsidRDefault="000B37B3">
          <w:pPr>
            <w:spacing w:before="15" w:after="15"/>
            <w:ind w:left="15" w:right="15"/>
            <w:jc w:val="right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 xml:space="preserve">Created in ExamBuilder </w: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EE4FF9" w14:textId="77777777" w:rsidR="000B37B3" w:rsidRDefault="000B37B3">
      <w:r>
        <w:separator/>
      </w:r>
    </w:p>
  </w:footnote>
  <w:footnote w:type="continuationSeparator" w:id="0">
    <w:p w14:paraId="3693FDF4" w14:textId="77777777" w:rsidR="000B37B3" w:rsidRDefault="000B37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C6B7D"/>
    <w:multiLevelType w:val="multilevel"/>
    <w:tmpl w:val="C644C75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F805E5"/>
    <w:multiLevelType w:val="multilevel"/>
    <w:tmpl w:val="AAB44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530678"/>
    <w:multiLevelType w:val="multilevel"/>
    <w:tmpl w:val="D12891A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277221"/>
    <w:multiLevelType w:val="multilevel"/>
    <w:tmpl w:val="5208765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5F75BE8"/>
    <w:multiLevelType w:val="multilevel"/>
    <w:tmpl w:val="4C34EA84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85D3C02"/>
    <w:multiLevelType w:val="multilevel"/>
    <w:tmpl w:val="C8E69934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99284C"/>
    <w:multiLevelType w:val="multilevel"/>
    <w:tmpl w:val="4ED48D6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3644CD4"/>
    <w:multiLevelType w:val="multilevel"/>
    <w:tmpl w:val="4A9CBAC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9B05BD4"/>
    <w:multiLevelType w:val="multilevel"/>
    <w:tmpl w:val="2E1EA7B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78E5541"/>
    <w:multiLevelType w:val="multilevel"/>
    <w:tmpl w:val="C8563C74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C732BD3"/>
    <w:multiLevelType w:val="multilevel"/>
    <w:tmpl w:val="D10AF74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FF65D2C"/>
    <w:multiLevelType w:val="multilevel"/>
    <w:tmpl w:val="4192C9A8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 w16cid:durableId="14737110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0523709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2074510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8626006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9499970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546050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24250000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5535660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669750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9391374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4658513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56046973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attachedTemplate r:id="rId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296"/>
    <w:rsid w:val="000B37B3"/>
    <w:rsid w:val="00AA613B"/>
    <w:rsid w:val="00C75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."/>
  <w:listSeparator w:val=","/>
  <w14:docId w14:val="6365270F"/>
  <w15:chartTrackingRefBased/>
  <w15:docId w15:val="{917F9E06-250E-4B44-9ECD-94734C899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rFonts w:ascii="Arial" w:hAnsi="Arial" w:cs="Arial" w:hint="default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rFonts w:ascii="Arial" w:hAnsi="Arial" w:cs="Arial" w:hint="default"/>
      <w:color w:val="800080"/>
      <w:u w:val="single"/>
    </w:rPr>
  </w:style>
  <w:style w:type="paragraph" w:customStyle="1" w:styleId="msonormal0">
    <w:name w:val="msonormal"/>
    <w:basedOn w:val="Normal"/>
    <w:uiPriority w:val="99"/>
    <w:semiHidden/>
    <w:pPr>
      <w:spacing w:before="15" w:after="15"/>
      <w:ind w:left="15" w:right="15"/>
    </w:pPr>
    <w:rPr>
      <w:rFonts w:ascii="Arial" w:hAnsi="Arial" w:cs="Arial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pPr>
      <w:spacing w:before="15" w:after="15"/>
      <w:ind w:left="15" w:right="15"/>
    </w:pPr>
    <w:rPr>
      <w:rFonts w:ascii="Arial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pPr>
      <w:spacing w:before="15" w:after="15"/>
      <w:ind w:left="15" w:right="15"/>
    </w:pPr>
    <w:rPr>
      <w:rFonts w:ascii="Arial" w:hAnsi="Arial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pPr>
      <w:spacing w:before="15" w:after="15"/>
      <w:ind w:left="15" w:right="15"/>
    </w:pPr>
    <w:rPr>
      <w:rFonts w:ascii="Arial" w:hAnsi="Arial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customStyle="1" w:styleId="section1">
    <w:name w:val="section1"/>
    <w:basedOn w:val="Normal"/>
    <w:uiPriority w:val="99"/>
    <w:semiHidden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tablehasborders">
    <w:name w:val="table_hasborders"/>
    <w:basedOn w:val="Normal"/>
    <w:uiPriority w:val="99"/>
    <w:semiHidden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</w:pPr>
  </w:style>
  <w:style w:type="paragraph" w:customStyle="1" w:styleId="totalrow">
    <w:name w:val="totalrow"/>
    <w:basedOn w:val="Normal"/>
    <w:uiPriority w:val="99"/>
    <w:semiHidden/>
    <w:pPr>
      <w:spacing w:before="100" w:beforeAutospacing="1" w:after="100" w:afterAutospacing="1" w:line="180" w:lineRule="atLeast"/>
      <w:ind w:right="225"/>
      <w:jc w:val="right"/>
    </w:pPr>
    <w:rPr>
      <w:b/>
      <w:bCs/>
    </w:rPr>
  </w:style>
  <w:style w:type="paragraph" w:customStyle="1" w:styleId="dotrow">
    <w:name w:val="dotrow"/>
    <w:basedOn w:val="Normal"/>
    <w:uiPriority w:val="99"/>
    <w:semiHidden/>
    <w:pPr>
      <w:pBdr>
        <w:bottom w:val="dashed" w:sz="6" w:space="0" w:color="000000"/>
      </w:pBdr>
      <w:spacing w:before="270" w:after="100" w:afterAutospacing="1" w:line="180" w:lineRule="atLeast"/>
      <w:jc w:val="right"/>
    </w:pPr>
  </w:style>
  <w:style w:type="character" w:customStyle="1" w:styleId="ifalone">
    <w:name w:val="if_alone"/>
    <w:basedOn w:val="DefaultParagraphFont"/>
    <w:rPr>
      <w:rFonts w:ascii="Arial" w:hAnsi="Arial" w:cs="Arial" w:hint="default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286671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2090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7964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85513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98999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81557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07931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80259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662220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48199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97250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489257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43459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4000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8654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81965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603519">
              <w:marLeft w:val="15"/>
              <w:marRight w:val="22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76358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1364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8006">
              <w:marLeft w:val="72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04217">
              <w:marLeft w:val="72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039645">
              <w:marLeft w:val="72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838436">
              <w:marLeft w:val="15"/>
              <w:marRight w:val="15"/>
              <w:marTop w:val="270"/>
              <w:marBottom w:val="15"/>
              <w:divBdr>
                <w:top w:val="none" w:sz="0" w:space="0" w:color="auto"/>
                <w:left w:val="none" w:sz="0" w:space="0" w:color="auto"/>
                <w:bottom w:val="dashed" w:sz="6" w:space="0" w:color="000000"/>
                <w:right w:val="none" w:sz="0" w:space="0" w:color="auto"/>
              </w:divBdr>
            </w:div>
            <w:div w:id="2005086597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366399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398788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037859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71345">
      <w:marLeft w:val="225"/>
      <w:marRight w:val="22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9232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33231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92514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449584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79347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687242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838956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951875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311622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752999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17639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45251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09050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622093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21086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095733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330339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27161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53901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27876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17184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906970">
              <w:marLeft w:val="15"/>
              <w:marRight w:val="22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392387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51044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04563">
              <w:marLeft w:val="72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864429">
              <w:marLeft w:val="72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610962">
              <w:marLeft w:val="72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6630">
              <w:marLeft w:val="72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18837">
              <w:marLeft w:val="72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94574">
              <w:marLeft w:val="15"/>
              <w:marRight w:val="15"/>
              <w:marTop w:val="270"/>
              <w:marBottom w:val="15"/>
              <w:divBdr>
                <w:top w:val="none" w:sz="0" w:space="0" w:color="auto"/>
                <w:left w:val="none" w:sz="0" w:space="0" w:color="auto"/>
                <w:bottom w:val="dashed" w:sz="6" w:space="0" w:color="000000"/>
                <w:right w:val="none" w:sz="0" w:space="0" w:color="auto"/>
              </w:divBdr>
            </w:div>
            <w:div w:id="1516726336">
              <w:marLeft w:val="72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5552">
              <w:marLeft w:val="15"/>
              <w:marRight w:val="15"/>
              <w:marTop w:val="270"/>
              <w:marBottom w:val="15"/>
              <w:divBdr>
                <w:top w:val="none" w:sz="0" w:space="0" w:color="auto"/>
                <w:left w:val="none" w:sz="0" w:space="0" w:color="auto"/>
                <w:bottom w:val="dashed" w:sz="6" w:space="0" w:color="000000"/>
                <w:right w:val="none" w:sz="0" w:space="0" w:color="auto"/>
              </w:divBdr>
            </w:div>
          </w:divsChild>
        </w:div>
      </w:divsChild>
    </w:div>
    <w:div w:id="487014049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07522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967960">
              <w:marLeft w:val="15"/>
              <w:marRight w:val="15"/>
              <w:marTop w:val="270"/>
              <w:marBottom w:val="15"/>
              <w:divBdr>
                <w:top w:val="none" w:sz="0" w:space="0" w:color="auto"/>
                <w:left w:val="none" w:sz="0" w:space="0" w:color="auto"/>
                <w:bottom w:val="dashed" w:sz="6" w:space="0" w:color="000000"/>
                <w:right w:val="none" w:sz="0" w:space="0" w:color="auto"/>
              </w:divBdr>
            </w:div>
          </w:divsChild>
        </w:div>
      </w:divsChild>
    </w:div>
    <w:div w:id="601259075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15182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6665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528213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6902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8571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8602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39404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13669">
              <w:marLeft w:val="15"/>
              <w:marRight w:val="22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180100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46824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06311">
              <w:marLeft w:val="15"/>
              <w:marRight w:val="15"/>
              <w:marTop w:val="270"/>
              <w:marBottom w:val="15"/>
              <w:divBdr>
                <w:top w:val="none" w:sz="0" w:space="0" w:color="auto"/>
                <w:left w:val="none" w:sz="0" w:space="0" w:color="auto"/>
                <w:bottom w:val="dashed" w:sz="6" w:space="0" w:color="000000"/>
                <w:right w:val="none" w:sz="0" w:space="0" w:color="auto"/>
              </w:divBdr>
            </w:div>
          </w:divsChild>
        </w:div>
      </w:divsChild>
    </w:div>
    <w:div w:id="781268465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94239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00389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869982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7552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292882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82374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155284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80547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26001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427040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668645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05674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881086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207475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724259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75745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329093">
              <w:marLeft w:val="15"/>
              <w:marRight w:val="22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281933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962470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61939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156560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98171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036827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85664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762907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035956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757247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390843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833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338860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308637">
              <w:marLeft w:val="15"/>
              <w:marRight w:val="22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444092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50723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7854">
              <w:marLeft w:val="72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2204">
              <w:marLeft w:val="72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321">
              <w:marLeft w:val="72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063175">
              <w:marLeft w:val="72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766887">
              <w:marLeft w:val="72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422922">
              <w:marLeft w:val="15"/>
              <w:marRight w:val="15"/>
              <w:marTop w:val="270"/>
              <w:marBottom w:val="15"/>
              <w:divBdr>
                <w:top w:val="none" w:sz="0" w:space="0" w:color="auto"/>
                <w:left w:val="none" w:sz="0" w:space="0" w:color="auto"/>
                <w:bottom w:val="dashed" w:sz="6" w:space="0" w:color="000000"/>
                <w:right w:val="none" w:sz="0" w:space="0" w:color="auto"/>
              </w:divBdr>
            </w:div>
            <w:div w:id="833569390">
              <w:marLeft w:val="72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770189">
              <w:marLeft w:val="72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978540">
              <w:marLeft w:val="72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605142">
              <w:marLeft w:val="72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762242">
              <w:marLeft w:val="72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334765">
              <w:marLeft w:val="15"/>
              <w:marRight w:val="15"/>
              <w:marTop w:val="270"/>
              <w:marBottom w:val="15"/>
              <w:divBdr>
                <w:top w:val="none" w:sz="0" w:space="0" w:color="auto"/>
                <w:left w:val="none" w:sz="0" w:space="0" w:color="auto"/>
                <w:bottom w:val="dashed" w:sz="6" w:space="0" w:color="000000"/>
                <w:right w:val="none" w:sz="0" w:space="0" w:color="auto"/>
              </w:divBdr>
            </w:div>
          </w:divsChild>
        </w:div>
      </w:divsChild>
    </w:div>
    <w:div w:id="1018971529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1423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13240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556823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803410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60883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13991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45922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340973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48469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87780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84959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35560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00810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906210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32078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98130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916009">
              <w:marLeft w:val="15"/>
              <w:marRight w:val="15"/>
              <w:marTop w:val="270"/>
              <w:marBottom w:val="15"/>
              <w:divBdr>
                <w:top w:val="none" w:sz="0" w:space="0" w:color="auto"/>
                <w:left w:val="none" w:sz="0" w:space="0" w:color="auto"/>
                <w:bottom w:val="dashed" w:sz="6" w:space="0" w:color="000000"/>
                <w:right w:val="none" w:sz="0" w:space="0" w:color="auto"/>
              </w:divBdr>
            </w:div>
            <w:div w:id="1283730530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628479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20555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565562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608317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26252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73746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105041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968667">
              <w:marLeft w:val="15"/>
              <w:marRight w:val="15"/>
              <w:marTop w:val="270"/>
              <w:marBottom w:val="15"/>
              <w:divBdr>
                <w:top w:val="none" w:sz="0" w:space="0" w:color="auto"/>
                <w:left w:val="none" w:sz="0" w:space="0" w:color="auto"/>
                <w:bottom w:val="dashed" w:sz="6" w:space="0" w:color="000000"/>
                <w:right w:val="none" w:sz="0" w:space="0" w:color="auto"/>
              </w:divBdr>
            </w:div>
          </w:divsChild>
        </w:div>
      </w:divsChild>
    </w:div>
    <w:div w:id="1050685282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47979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880723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9158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25754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3581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70242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56564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95514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3090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1932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7566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47280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685778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666296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358758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9521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00383">
              <w:marLeft w:val="15"/>
              <w:marRight w:val="15"/>
              <w:marTop w:val="270"/>
              <w:marBottom w:val="15"/>
              <w:divBdr>
                <w:top w:val="none" w:sz="0" w:space="0" w:color="auto"/>
                <w:left w:val="none" w:sz="0" w:space="0" w:color="auto"/>
                <w:bottom w:val="dashed" w:sz="6" w:space="0" w:color="000000"/>
                <w:right w:val="none" w:sz="0" w:space="0" w:color="auto"/>
              </w:divBdr>
            </w:div>
          </w:divsChild>
        </w:div>
      </w:divsChild>
    </w:div>
    <w:div w:id="1079450462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47376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4801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33598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671643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419401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9943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227664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267351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165733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78203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445582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15789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40361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0878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309968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823224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14373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00761">
              <w:marLeft w:val="15"/>
              <w:marRight w:val="15"/>
              <w:marTop w:val="270"/>
              <w:marBottom w:val="15"/>
              <w:divBdr>
                <w:top w:val="none" w:sz="0" w:space="0" w:color="auto"/>
                <w:left w:val="none" w:sz="0" w:space="0" w:color="auto"/>
                <w:bottom w:val="dashed" w:sz="6" w:space="0" w:color="000000"/>
                <w:right w:val="none" w:sz="0" w:space="0" w:color="auto"/>
              </w:divBdr>
            </w:div>
          </w:divsChild>
        </w:div>
      </w:divsChild>
    </w:div>
    <w:div w:id="1137141779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063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14992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386215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041488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723396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52851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651037">
              <w:marLeft w:val="15"/>
              <w:marRight w:val="15"/>
              <w:marTop w:val="270"/>
              <w:marBottom w:val="15"/>
              <w:divBdr>
                <w:top w:val="none" w:sz="0" w:space="0" w:color="auto"/>
                <w:left w:val="none" w:sz="0" w:space="0" w:color="auto"/>
                <w:bottom w:val="dashed" w:sz="6" w:space="0" w:color="000000"/>
                <w:right w:val="none" w:sz="0" w:space="0" w:color="auto"/>
              </w:divBdr>
            </w:div>
          </w:divsChild>
        </w:div>
      </w:divsChild>
    </w:div>
    <w:div w:id="1293561730">
      <w:marLeft w:val="225"/>
      <w:marRight w:val="22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8124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50243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9245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744934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99762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057865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771908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25114">
              <w:marLeft w:val="15"/>
              <w:marRight w:val="15"/>
              <w:marTop w:val="270"/>
              <w:marBottom w:val="15"/>
              <w:divBdr>
                <w:top w:val="none" w:sz="0" w:space="0" w:color="auto"/>
                <w:left w:val="none" w:sz="0" w:space="0" w:color="auto"/>
                <w:bottom w:val="dashed" w:sz="6" w:space="0" w:color="000000"/>
                <w:right w:val="none" w:sz="0" w:space="0" w:color="auto"/>
              </w:divBdr>
            </w:div>
          </w:divsChild>
        </w:div>
        <w:div w:id="1191647456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77792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66785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202101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15455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633513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7093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69350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84045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048220">
      <w:marLeft w:val="225"/>
      <w:marRight w:val="15"/>
      <w:marTop w:val="60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23049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075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55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017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167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7974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5811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870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98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176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7246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734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111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2477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909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9498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2850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8955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879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5657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4220">
          <w:marLeft w:val="15"/>
          <w:marRight w:val="15"/>
          <w:marTop w:val="270"/>
          <w:marBottom w:val="15"/>
          <w:divBdr>
            <w:top w:val="none" w:sz="0" w:space="0" w:color="auto"/>
            <w:left w:val="none" w:sz="0" w:space="0" w:color="auto"/>
            <w:bottom w:val="dashed" w:sz="6" w:space="0" w:color="000000"/>
            <w:right w:val="none" w:sz="0" w:space="0" w:color="auto"/>
          </w:divBdr>
        </w:div>
      </w:divsChild>
    </w:div>
    <w:div w:id="1455559144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46187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98633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096127">
              <w:marLeft w:val="72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69329">
              <w:marLeft w:val="72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043550">
              <w:marLeft w:val="72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710479">
              <w:marLeft w:val="15"/>
              <w:marRight w:val="15"/>
              <w:marTop w:val="270"/>
              <w:marBottom w:val="15"/>
              <w:divBdr>
                <w:top w:val="none" w:sz="0" w:space="0" w:color="auto"/>
                <w:left w:val="none" w:sz="0" w:space="0" w:color="auto"/>
                <w:bottom w:val="dashed" w:sz="6" w:space="0" w:color="000000"/>
                <w:right w:val="none" w:sz="0" w:space="0" w:color="auto"/>
              </w:divBdr>
            </w:div>
          </w:divsChild>
        </w:div>
      </w:divsChild>
    </w:div>
    <w:div w:id="1492910237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4618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07744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53979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44848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15861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1604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33315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5129">
              <w:marLeft w:val="15"/>
              <w:marRight w:val="22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853959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91812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11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1492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18675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89931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75530">
              <w:marLeft w:val="15"/>
              <w:marRight w:val="22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967372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3043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19509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3913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041018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732858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465451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16351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474030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85346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482496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238268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422177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332184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7710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99009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07465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3202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256850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08388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653954">
              <w:marLeft w:val="15"/>
              <w:marRight w:val="22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819787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20600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5230">
              <w:marLeft w:val="72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589231">
              <w:marLeft w:val="72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746415">
              <w:marLeft w:val="72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466945">
              <w:marLeft w:val="72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606048">
              <w:marLeft w:val="72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24107">
              <w:marLeft w:val="15"/>
              <w:marRight w:val="15"/>
              <w:marTop w:val="270"/>
              <w:marBottom w:val="15"/>
              <w:divBdr>
                <w:top w:val="none" w:sz="0" w:space="0" w:color="auto"/>
                <w:left w:val="none" w:sz="0" w:space="0" w:color="auto"/>
                <w:bottom w:val="dashed" w:sz="6" w:space="0" w:color="000000"/>
                <w:right w:val="none" w:sz="0" w:space="0" w:color="auto"/>
              </w:divBdr>
            </w:div>
            <w:div w:id="1753623002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467576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33229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327216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31712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598171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77832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224022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511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0096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336010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78044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75689">
              <w:marLeft w:val="15"/>
              <w:marRight w:val="15"/>
              <w:marTop w:val="270"/>
              <w:marBottom w:val="15"/>
              <w:divBdr>
                <w:top w:val="none" w:sz="0" w:space="0" w:color="auto"/>
                <w:left w:val="none" w:sz="0" w:space="0" w:color="auto"/>
                <w:bottom w:val="dashed" w:sz="6" w:space="0" w:color="000000"/>
                <w:right w:val="none" w:sz="0" w:space="0" w:color="auto"/>
              </w:divBdr>
            </w:div>
          </w:divsChild>
        </w:div>
      </w:divsChild>
    </w:div>
    <w:div w:id="1896773538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3924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63304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495129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47795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96634">
              <w:marLeft w:val="72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9182">
              <w:marLeft w:val="72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16921">
              <w:marLeft w:val="72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011057">
              <w:marLeft w:val="15"/>
              <w:marRight w:val="15"/>
              <w:marTop w:val="270"/>
              <w:marBottom w:val="15"/>
              <w:divBdr>
                <w:top w:val="none" w:sz="0" w:space="0" w:color="auto"/>
                <w:left w:val="none" w:sz="0" w:space="0" w:color="auto"/>
                <w:bottom w:val="dashed" w:sz="6" w:space="0" w:color="000000"/>
                <w:right w:val="none" w:sz="0" w:space="0" w:color="auto"/>
              </w:divBdr>
            </w:div>
            <w:div w:id="278027773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98335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8942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99606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021762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167691">
      <w:marLeft w:val="225"/>
      <w:marRight w:val="22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52960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6472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864736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421848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80878">
              <w:marLeft w:val="15"/>
              <w:marRight w:val="15"/>
              <w:marTop w:val="270"/>
              <w:marBottom w:val="15"/>
              <w:divBdr>
                <w:top w:val="none" w:sz="0" w:space="0" w:color="auto"/>
                <w:left w:val="none" w:sz="0" w:space="0" w:color="auto"/>
                <w:bottom w:val="dashed" w:sz="6" w:space="0" w:color="000000"/>
                <w:right w:val="none" w:sz="0" w:space="0" w:color="auto"/>
              </w:divBdr>
            </w:div>
          </w:divsChild>
        </w:div>
        <w:div w:id="1115902601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88692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293362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055547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197317">
              <w:marLeft w:val="72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1856">
              <w:marLeft w:val="15"/>
              <w:marRight w:val="15"/>
              <w:marTop w:val="270"/>
              <w:marBottom w:val="15"/>
              <w:divBdr>
                <w:top w:val="none" w:sz="0" w:space="0" w:color="auto"/>
                <w:left w:val="none" w:sz="0" w:space="0" w:color="auto"/>
                <w:bottom w:val="dashed" w:sz="6" w:space="0" w:color="000000"/>
                <w:right w:val="none" w:sz="0" w:space="0" w:color="auto"/>
              </w:divBdr>
            </w:div>
            <w:div w:id="1174298081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09950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176894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530263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792167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130957">
              <w:marLeft w:val="15"/>
              <w:marRight w:val="15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395653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3176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1901</Words>
  <Characters>9843</Characters>
  <Application>Microsoft Office Word</Application>
  <DocSecurity>0</DocSecurity>
  <Lines>82</Lines>
  <Paragraphs>23</Paragraphs>
  <ScaleCrop>false</ScaleCrop>
  <Company/>
  <LinksUpToDate>false</LinksUpToDate>
  <CharactersWithSpaces>11721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</dc:title>
  <dc:subject/>
  <dc:creator>P. CHENG</dc:creator>
  <cp:keywords/>
  <dc:description/>
  <cp:lastModifiedBy>P. CHENG</cp:lastModifiedBy>
  <cp:revision>2</cp:revision>
  <cp:lastPrinted>2025-06-23T08:36:00Z</cp:lastPrinted>
  <dcterms:created xsi:type="dcterms:W3CDTF">2025-06-23T08:36:00Z</dcterms:created>
  <dcterms:modified xsi:type="dcterms:W3CDTF">2025-06-23T08:36:00Z</dcterms:modified>
</cp:coreProperties>
</file>